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8BE5E9" w14:textId="2889917A" w:rsidR="00981A5D" w:rsidRPr="005C5508" w:rsidRDefault="009D2B12" w:rsidP="00A54E82">
      <w:pPr>
        <w:pStyle w:val="Heading1"/>
        <w:spacing w:after="0" w:line="240" w:lineRule="auto"/>
        <w:rPr>
          <w:color w:val="98CBE2" w:themeColor="text1" w:themeTint="66"/>
          <w:sz w:val="52"/>
          <w:szCs w:val="52"/>
        </w:rPr>
      </w:pPr>
      <w:r w:rsidRPr="005C5508">
        <w:rPr>
          <w:color w:val="98CBE2" w:themeColor="text1" w:themeTint="66"/>
          <w:sz w:val="52"/>
          <w:szCs w:val="52"/>
        </w:rPr>
        <w:t>AGENDA</w:t>
      </w:r>
    </w:p>
    <w:tbl>
      <w:tblPr>
        <w:tblStyle w:val="TableGrid"/>
        <w:tblW w:w="10350" w:type="dxa"/>
        <w:tblInd w:w="-185" w:type="dxa"/>
        <w:tblLook w:val="04E0" w:firstRow="1" w:lastRow="1" w:firstColumn="1" w:lastColumn="0" w:noHBand="0" w:noVBand="1"/>
      </w:tblPr>
      <w:tblGrid>
        <w:gridCol w:w="5040"/>
        <w:gridCol w:w="5310"/>
      </w:tblGrid>
      <w:tr w:rsidR="009D2B12" w14:paraId="0060BD03" w14:textId="77777777" w:rsidTr="00D8349E">
        <w:trPr>
          <w:trHeight w:val="3320"/>
        </w:trPr>
        <w:tc>
          <w:tcPr>
            <w:tcW w:w="5040" w:type="dxa"/>
          </w:tcPr>
          <w:p w14:paraId="3447FE57" w14:textId="77777777" w:rsidR="00E45E82" w:rsidRPr="00D8349E" w:rsidRDefault="002418E7" w:rsidP="00987912">
            <w:pPr>
              <w:pStyle w:val="Heading1"/>
              <w:spacing w:after="0"/>
              <w:rPr>
                <w:sz w:val="60"/>
                <w:szCs w:val="60"/>
              </w:rPr>
            </w:pPr>
            <w:r w:rsidRPr="00D8349E">
              <w:rPr>
                <w:sz w:val="60"/>
                <w:szCs w:val="60"/>
              </w:rPr>
              <w:t xml:space="preserve">Catawba CMHC </w:t>
            </w:r>
          </w:p>
          <w:p w14:paraId="4318EAAF" w14:textId="41E4F153" w:rsidR="00A92754" w:rsidRPr="00D8349E" w:rsidRDefault="002418E7" w:rsidP="00987912">
            <w:pPr>
              <w:pStyle w:val="Heading1"/>
              <w:spacing w:after="0"/>
              <w:rPr>
                <w:sz w:val="60"/>
                <w:szCs w:val="60"/>
              </w:rPr>
            </w:pPr>
            <w:r w:rsidRPr="00D8349E">
              <w:rPr>
                <w:sz w:val="60"/>
                <w:szCs w:val="60"/>
              </w:rPr>
              <w:t xml:space="preserve">Board Meeting </w:t>
            </w:r>
          </w:p>
          <w:p w14:paraId="16397650" w14:textId="14253AA6" w:rsidR="002418E7" w:rsidRPr="002B5478" w:rsidRDefault="00987912" w:rsidP="006D290A">
            <w:pPr>
              <w:pStyle w:val="Heading1"/>
              <w:spacing w:after="0"/>
              <w:rPr>
                <w:color w:val="65B1D3" w:themeColor="text1" w:themeTint="99"/>
                <w:sz w:val="48"/>
                <w:szCs w:val="48"/>
              </w:rPr>
            </w:pPr>
            <w:r w:rsidRPr="002B5478">
              <w:rPr>
                <w:color w:val="65B1D3" w:themeColor="text1" w:themeTint="99"/>
                <w:sz w:val="48"/>
                <w:szCs w:val="48"/>
              </w:rPr>
              <w:t>PUBLIC WELCOME</w:t>
            </w:r>
          </w:p>
          <w:p w14:paraId="0533E8A7" w14:textId="7C56E9CE" w:rsidR="00E87931" w:rsidRPr="00987912" w:rsidRDefault="0016280E" w:rsidP="006D290A">
            <w:pPr>
              <w:pStyle w:val="NormalWeb"/>
              <w:spacing w:before="0" w:beforeAutospacing="0" w:after="0" w:afterAutospacing="0"/>
              <w:rPr>
                <w:rFonts w:asciiTheme="majorHAnsi" w:hAnsiTheme="majorHAnsi"/>
                <w:b/>
                <w:bCs/>
                <w:color w:val="AFACA8" w:themeColor="accent6"/>
              </w:rPr>
            </w:pPr>
            <w:r w:rsidRPr="00987912">
              <w:rPr>
                <w:rFonts w:asciiTheme="majorHAnsi" w:hAnsiTheme="majorHAnsi"/>
                <w:b/>
                <w:bCs/>
                <w:color w:val="AFACA8" w:themeColor="accent6"/>
              </w:rPr>
              <w:t>TEAMS MEETING LIN</w:t>
            </w:r>
            <w:r w:rsidR="002419BB" w:rsidRPr="00987912">
              <w:rPr>
                <w:rFonts w:asciiTheme="majorHAnsi" w:hAnsiTheme="majorHAnsi"/>
                <w:b/>
                <w:bCs/>
                <w:color w:val="AFACA8" w:themeColor="accent6"/>
              </w:rPr>
              <w:t xml:space="preserve">K </w:t>
            </w:r>
          </w:p>
          <w:p w14:paraId="30C0CA31" w14:textId="79AF073E" w:rsidR="006457D6" w:rsidRPr="00987912" w:rsidRDefault="006457D6" w:rsidP="00E87931">
            <w:pPr>
              <w:pStyle w:val="NormalWeb"/>
              <w:spacing w:before="0" w:beforeAutospacing="0" w:after="0" w:afterAutospacing="0"/>
              <w:rPr>
                <w:rFonts w:ascii="Segoe UI" w:hAnsi="Segoe UI" w:cs="Segoe UI"/>
                <w:color w:val="616161"/>
              </w:rPr>
            </w:pPr>
            <w:r w:rsidRPr="00987912">
              <w:rPr>
                <w:color w:val="616161"/>
              </w:rPr>
              <w:t>https://teams.microsoft.com/meet</w:t>
            </w:r>
            <w:r w:rsidR="00817CFF" w:rsidRPr="00987912">
              <w:rPr>
                <w:color w:val="616161"/>
              </w:rPr>
              <w:t>/</w:t>
            </w:r>
          </w:p>
          <w:p w14:paraId="080D4E37" w14:textId="05400CB3" w:rsidR="00E87931" w:rsidRPr="00987912" w:rsidRDefault="00E87931" w:rsidP="00E87931">
            <w:pPr>
              <w:pStyle w:val="NormalWeb"/>
              <w:spacing w:before="0" w:beforeAutospacing="0" w:after="0" w:afterAutospacing="0"/>
              <w:rPr>
                <w:rFonts w:ascii="Aptos" w:hAnsi="Aptos"/>
                <w:color w:val="253C53" w:themeColor="background2" w:themeShade="40"/>
              </w:rPr>
            </w:pPr>
            <w:r w:rsidRPr="00987912">
              <w:rPr>
                <w:rFonts w:ascii="Segoe UI" w:hAnsi="Segoe UI" w:cs="Segoe UI"/>
                <w:color w:val="253C53" w:themeColor="background2" w:themeShade="40"/>
              </w:rPr>
              <w:t>Meeting ID: 242 011 852 490 9</w:t>
            </w:r>
          </w:p>
          <w:p w14:paraId="302454C3" w14:textId="1558B552" w:rsidR="009D2B12" w:rsidRPr="00D05D39" w:rsidRDefault="00E87931" w:rsidP="00D05D39">
            <w:pPr>
              <w:pStyle w:val="NormalWeb"/>
              <w:spacing w:before="0" w:beforeAutospacing="0" w:after="0" w:afterAutospacing="0"/>
              <w:rPr>
                <w:rFonts w:ascii="Aptos" w:hAnsi="Aptos"/>
                <w:color w:val="253C53" w:themeColor="background2" w:themeShade="40"/>
                <w:sz w:val="28"/>
                <w:szCs w:val="28"/>
              </w:rPr>
            </w:pPr>
            <w:r w:rsidRPr="00987912">
              <w:rPr>
                <w:rFonts w:ascii="Segoe UI" w:hAnsi="Segoe UI" w:cs="Segoe UI"/>
                <w:color w:val="253C53" w:themeColor="background2" w:themeShade="40"/>
              </w:rPr>
              <w:t>Passcode: j638Sq3g</w:t>
            </w:r>
          </w:p>
        </w:tc>
        <w:tc>
          <w:tcPr>
            <w:tcW w:w="5310" w:type="dxa"/>
          </w:tcPr>
          <w:p w14:paraId="37462631" w14:textId="7120F2AA" w:rsidR="0016280E" w:rsidRPr="00C8792E" w:rsidRDefault="00E45E82" w:rsidP="007308ED">
            <w:pPr>
              <w:pStyle w:val="Heading2"/>
              <w:spacing w:after="0"/>
              <w:rPr>
                <w:color w:val="286F8E" w:themeColor="text1"/>
                <w:sz w:val="28"/>
                <w:szCs w:val="28"/>
              </w:rPr>
            </w:pPr>
            <w:r w:rsidRPr="00C8792E">
              <w:rPr>
                <w:color w:val="286F8E" w:themeColor="text1"/>
                <w:sz w:val="28"/>
                <w:szCs w:val="28"/>
              </w:rPr>
              <w:t xml:space="preserve">Date: </w:t>
            </w:r>
            <w:r w:rsidR="006E2CB0">
              <w:rPr>
                <w:color w:val="286F8E" w:themeColor="text1"/>
                <w:sz w:val="28"/>
                <w:szCs w:val="28"/>
              </w:rPr>
              <w:t>October</w:t>
            </w:r>
            <w:r w:rsidRPr="00C8792E">
              <w:rPr>
                <w:color w:val="286F8E" w:themeColor="text1"/>
                <w:sz w:val="28"/>
                <w:szCs w:val="28"/>
              </w:rPr>
              <w:t xml:space="preserve"> </w:t>
            </w:r>
            <w:r w:rsidR="006E2CB0">
              <w:rPr>
                <w:color w:val="286F8E" w:themeColor="text1"/>
                <w:sz w:val="28"/>
                <w:szCs w:val="28"/>
              </w:rPr>
              <w:t>21</w:t>
            </w:r>
            <w:r w:rsidRPr="00C8792E">
              <w:rPr>
                <w:color w:val="286F8E" w:themeColor="text1"/>
                <w:sz w:val="28"/>
                <w:szCs w:val="28"/>
              </w:rPr>
              <w:t>, 2026</w:t>
            </w:r>
          </w:p>
          <w:p w14:paraId="7B982019" w14:textId="30C386E3" w:rsidR="0016280E" w:rsidRPr="00C8792E" w:rsidRDefault="00E45E82" w:rsidP="007308ED">
            <w:pPr>
              <w:pStyle w:val="Heading2"/>
              <w:spacing w:after="0"/>
              <w:rPr>
                <w:color w:val="286F8E" w:themeColor="text1"/>
                <w:sz w:val="28"/>
                <w:szCs w:val="28"/>
              </w:rPr>
            </w:pPr>
            <w:r w:rsidRPr="00C8792E">
              <w:rPr>
                <w:color w:val="286F8E" w:themeColor="text1"/>
                <w:sz w:val="28"/>
                <w:szCs w:val="28"/>
              </w:rPr>
              <w:t>Time: 6:30 PM</w:t>
            </w:r>
          </w:p>
          <w:p w14:paraId="5526FBC6" w14:textId="0F4F1DD7" w:rsidR="001D6DA8" w:rsidRDefault="00E45E82" w:rsidP="006D290A">
            <w:pPr>
              <w:pStyle w:val="Heading2"/>
              <w:spacing w:after="0"/>
              <w:rPr>
                <w:color w:val="286F8E" w:themeColor="text1"/>
                <w:sz w:val="28"/>
                <w:szCs w:val="28"/>
              </w:rPr>
            </w:pPr>
            <w:r w:rsidRPr="00C8792E">
              <w:rPr>
                <w:color w:val="286F8E" w:themeColor="text1"/>
                <w:sz w:val="28"/>
                <w:szCs w:val="28"/>
              </w:rPr>
              <w:t>Location:</w:t>
            </w:r>
            <w:r w:rsidR="00DC5CD4" w:rsidRPr="00C8792E">
              <w:rPr>
                <w:color w:val="286F8E" w:themeColor="text1"/>
                <w:sz w:val="28"/>
                <w:szCs w:val="28"/>
              </w:rPr>
              <w:t xml:space="preserve"> Microsoft</w:t>
            </w:r>
            <w:r w:rsidR="005637B6" w:rsidRPr="00C8792E">
              <w:rPr>
                <w:color w:val="286F8E" w:themeColor="text1"/>
                <w:sz w:val="28"/>
                <w:szCs w:val="28"/>
              </w:rPr>
              <w:t xml:space="preserve"> </w:t>
            </w:r>
            <w:r w:rsidR="00DC5CD4" w:rsidRPr="00C8792E">
              <w:rPr>
                <w:color w:val="286F8E" w:themeColor="text1"/>
                <w:sz w:val="28"/>
                <w:szCs w:val="28"/>
              </w:rPr>
              <w:t>Teams/Chester</w:t>
            </w:r>
          </w:p>
          <w:p w14:paraId="36AC407D" w14:textId="77777777" w:rsidR="006D290A" w:rsidRPr="006D290A" w:rsidRDefault="006D290A" w:rsidP="006D290A">
            <w:pPr>
              <w:spacing w:after="0"/>
            </w:pPr>
          </w:p>
          <w:p w14:paraId="18DE86F1" w14:textId="3594A1CB" w:rsidR="0016280E" w:rsidRPr="00C8792E" w:rsidRDefault="00DC5CD4" w:rsidP="007308ED">
            <w:pPr>
              <w:pStyle w:val="Heading2"/>
              <w:spacing w:after="0"/>
              <w:rPr>
                <w:color w:val="286F8E" w:themeColor="text1"/>
                <w:sz w:val="28"/>
                <w:szCs w:val="28"/>
              </w:rPr>
            </w:pPr>
            <w:r w:rsidRPr="00C8792E">
              <w:rPr>
                <w:color w:val="286F8E" w:themeColor="text1"/>
                <w:sz w:val="28"/>
                <w:szCs w:val="28"/>
              </w:rPr>
              <w:t>Facilitator: John Gregory III</w:t>
            </w:r>
          </w:p>
          <w:p w14:paraId="01C7B1C3" w14:textId="502CEBC1" w:rsidR="0016280E" w:rsidRPr="00C8792E" w:rsidRDefault="00DC5CD4" w:rsidP="007308ED">
            <w:pPr>
              <w:pStyle w:val="Heading2"/>
              <w:spacing w:after="0"/>
              <w:rPr>
                <w:color w:val="286F8E" w:themeColor="text1"/>
                <w:sz w:val="28"/>
                <w:szCs w:val="28"/>
              </w:rPr>
            </w:pPr>
            <w:r w:rsidRPr="00C8792E">
              <w:rPr>
                <w:color w:val="286F8E" w:themeColor="text1"/>
                <w:sz w:val="28"/>
                <w:szCs w:val="28"/>
              </w:rPr>
              <w:t>Board Secretary: Elizabeth Schrum</w:t>
            </w:r>
          </w:p>
          <w:p w14:paraId="167EF6D5" w14:textId="39DA0BB3" w:rsidR="0016280E" w:rsidRPr="00C8792E" w:rsidRDefault="00282468" w:rsidP="007308ED">
            <w:pPr>
              <w:pStyle w:val="Heading2"/>
              <w:spacing w:after="0"/>
              <w:rPr>
                <w:color w:val="286F8E" w:themeColor="text1"/>
                <w:sz w:val="28"/>
                <w:szCs w:val="28"/>
              </w:rPr>
            </w:pPr>
            <w:r w:rsidRPr="00C8792E">
              <w:rPr>
                <w:color w:val="286F8E" w:themeColor="text1"/>
                <w:sz w:val="28"/>
                <w:szCs w:val="28"/>
              </w:rPr>
              <w:t>Contact</w:t>
            </w:r>
            <w:r w:rsidR="007308ED" w:rsidRPr="00C8792E">
              <w:rPr>
                <w:color w:val="286F8E" w:themeColor="text1"/>
                <w:sz w:val="28"/>
                <w:szCs w:val="28"/>
              </w:rPr>
              <w:t>: Office</w:t>
            </w:r>
            <w:r w:rsidRPr="00C8792E">
              <w:rPr>
                <w:color w:val="286F8E" w:themeColor="text1"/>
                <w:sz w:val="28"/>
                <w:szCs w:val="28"/>
              </w:rPr>
              <w:t xml:space="preserve"> 803-</w:t>
            </w:r>
            <w:r w:rsidR="007308ED" w:rsidRPr="00C8792E">
              <w:rPr>
                <w:color w:val="286F8E" w:themeColor="text1"/>
                <w:sz w:val="28"/>
                <w:szCs w:val="28"/>
              </w:rPr>
              <w:t>323</w:t>
            </w:r>
            <w:r w:rsidRPr="00C8792E">
              <w:rPr>
                <w:color w:val="286F8E" w:themeColor="text1"/>
                <w:sz w:val="28"/>
                <w:szCs w:val="28"/>
              </w:rPr>
              <w:t>-</w:t>
            </w:r>
            <w:r w:rsidR="007308ED" w:rsidRPr="00C8792E">
              <w:rPr>
                <w:color w:val="286F8E" w:themeColor="text1"/>
                <w:sz w:val="28"/>
                <w:szCs w:val="28"/>
              </w:rPr>
              <w:t>00</w:t>
            </w:r>
            <w:r w:rsidRPr="00C8792E">
              <w:rPr>
                <w:color w:val="286F8E" w:themeColor="text1"/>
                <w:sz w:val="28"/>
                <w:szCs w:val="28"/>
              </w:rPr>
              <w:t>16</w:t>
            </w:r>
          </w:p>
          <w:p w14:paraId="4574D5BD" w14:textId="6D17EB5D" w:rsidR="005637B6" w:rsidRPr="004E7335" w:rsidRDefault="007308ED" w:rsidP="004E7335">
            <w:pPr>
              <w:pStyle w:val="Heading2"/>
              <w:spacing w:after="0"/>
              <w:rPr>
                <w:color w:val="286F8E" w:themeColor="text1"/>
                <w:sz w:val="28"/>
                <w:szCs w:val="28"/>
              </w:rPr>
            </w:pPr>
            <w:r w:rsidRPr="00C8792E">
              <w:rPr>
                <w:color w:val="286F8E" w:themeColor="text1"/>
                <w:sz w:val="28"/>
                <w:szCs w:val="28"/>
              </w:rPr>
              <w:t xml:space="preserve">                    </w:t>
            </w:r>
            <w:r w:rsidR="00B27244">
              <w:rPr>
                <w:color w:val="286F8E" w:themeColor="text1"/>
                <w:sz w:val="28"/>
                <w:szCs w:val="28"/>
              </w:rPr>
              <w:t xml:space="preserve"> </w:t>
            </w:r>
            <w:r w:rsidRPr="00C8792E">
              <w:rPr>
                <w:color w:val="286F8E" w:themeColor="text1"/>
                <w:sz w:val="28"/>
                <w:szCs w:val="28"/>
              </w:rPr>
              <w:t>Cell 803-230-8416</w:t>
            </w:r>
          </w:p>
          <w:p w14:paraId="7CD4878A" w14:textId="6F6F09D5" w:rsidR="009D2B12" w:rsidRPr="00D05D39" w:rsidRDefault="00A75115" w:rsidP="00A75115">
            <w:pPr>
              <w:pStyle w:val="Heading2"/>
              <w:rPr>
                <w:color w:val="192E49" w:themeColor="text2"/>
                <w:sz w:val="32"/>
                <w:szCs w:val="32"/>
              </w:rPr>
            </w:pPr>
            <w:hyperlink r:id="rId11" w:history="1">
              <w:r w:rsidRPr="00987912">
                <w:rPr>
                  <w:rStyle w:val="Hyperlink"/>
                  <w:color w:val="AFACA8" w:themeColor="accent6"/>
                  <w:sz w:val="32"/>
                  <w:szCs w:val="32"/>
                </w:rPr>
                <w:t>https://CatawbaMentalHealth.org</w:t>
              </w:r>
            </w:hyperlink>
          </w:p>
        </w:tc>
      </w:tr>
    </w:tbl>
    <w:p w14:paraId="10163D80" w14:textId="77777777" w:rsidR="00981A5D" w:rsidRDefault="00981A5D" w:rsidP="002B5478">
      <w:pPr>
        <w:spacing w:after="0" w:line="240" w:lineRule="auto"/>
      </w:pPr>
    </w:p>
    <w:tbl>
      <w:tblPr>
        <w:tblStyle w:val="TableGrid"/>
        <w:tblW w:w="10350" w:type="dxa"/>
        <w:tblInd w:w="-185" w:type="dxa"/>
        <w:tblLook w:val="04E0" w:firstRow="1" w:lastRow="1" w:firstColumn="1" w:lastColumn="0" w:noHBand="0" w:noVBand="1"/>
      </w:tblPr>
      <w:tblGrid>
        <w:gridCol w:w="5670"/>
        <w:gridCol w:w="4680"/>
      </w:tblGrid>
      <w:tr w:rsidR="009D2B12" w14:paraId="54597295" w14:textId="77777777" w:rsidTr="006D5D44">
        <w:trPr>
          <w:trHeight w:val="20"/>
        </w:trPr>
        <w:tc>
          <w:tcPr>
            <w:tcW w:w="5670" w:type="dxa"/>
          </w:tcPr>
          <w:p w14:paraId="1A3FC394" w14:textId="6BBB06E4" w:rsidR="008C11E5" w:rsidRPr="0054684C" w:rsidRDefault="0029303C" w:rsidP="008C11E5">
            <w:pPr>
              <w:pStyle w:val="Heading2"/>
            </w:pPr>
            <w:r w:rsidRPr="0054684C">
              <w:t>Welcome and Call to Order</w:t>
            </w:r>
          </w:p>
        </w:tc>
        <w:tc>
          <w:tcPr>
            <w:tcW w:w="4680" w:type="dxa"/>
          </w:tcPr>
          <w:p w14:paraId="1B3ED40B" w14:textId="7C5D972B" w:rsidR="009D2B12" w:rsidRPr="0054684C" w:rsidRDefault="007B3829" w:rsidP="009D2B12">
            <w:pPr>
              <w:rPr>
                <w:b/>
                <w:bCs/>
                <w:sz w:val="24"/>
                <w:szCs w:val="24"/>
              </w:rPr>
            </w:pPr>
            <w:r w:rsidRPr="0054684C">
              <w:rPr>
                <w:b/>
                <w:bCs/>
                <w:color w:val="5BBECE" w:themeColor="accent1"/>
                <w:sz w:val="24"/>
                <w:szCs w:val="24"/>
              </w:rPr>
              <w:t>John Gregory III, Board Chair</w:t>
            </w:r>
          </w:p>
        </w:tc>
      </w:tr>
      <w:tr w:rsidR="009D2B12" w14:paraId="207C7691" w14:textId="77777777" w:rsidTr="006D5D44">
        <w:trPr>
          <w:trHeight w:val="20"/>
        </w:trPr>
        <w:tc>
          <w:tcPr>
            <w:tcW w:w="5670" w:type="dxa"/>
          </w:tcPr>
          <w:p w14:paraId="068DA037" w14:textId="0A1FC00F" w:rsidR="009D2B12" w:rsidRPr="0054684C" w:rsidRDefault="0029303C" w:rsidP="000D22A1">
            <w:pPr>
              <w:pStyle w:val="Heading2"/>
            </w:pPr>
            <w:r w:rsidRPr="0054684C">
              <w:t>Moment of Meditation</w:t>
            </w:r>
          </w:p>
        </w:tc>
        <w:tc>
          <w:tcPr>
            <w:tcW w:w="4680" w:type="dxa"/>
          </w:tcPr>
          <w:p w14:paraId="0248088B" w14:textId="48F8C1E5" w:rsidR="009D2B12" w:rsidRPr="0054684C" w:rsidRDefault="009D2B12" w:rsidP="009D2B12">
            <w:pPr>
              <w:rPr>
                <w:sz w:val="24"/>
                <w:szCs w:val="24"/>
              </w:rPr>
            </w:pPr>
          </w:p>
        </w:tc>
      </w:tr>
      <w:tr w:rsidR="009D2B12" w14:paraId="4BFEFD9A" w14:textId="77777777" w:rsidTr="006D5D44">
        <w:trPr>
          <w:trHeight w:val="20"/>
        </w:trPr>
        <w:tc>
          <w:tcPr>
            <w:tcW w:w="5670" w:type="dxa"/>
          </w:tcPr>
          <w:p w14:paraId="61DD69C0" w14:textId="44CFA9A5" w:rsidR="009D2B12" w:rsidRPr="0054684C" w:rsidRDefault="0029303C" w:rsidP="000D22A1">
            <w:pPr>
              <w:pStyle w:val="Heading2"/>
            </w:pPr>
            <w:r w:rsidRPr="0054684C">
              <w:t>Recognition of Guests Present</w:t>
            </w:r>
          </w:p>
        </w:tc>
        <w:tc>
          <w:tcPr>
            <w:tcW w:w="4680" w:type="dxa"/>
          </w:tcPr>
          <w:p w14:paraId="062EC9C3" w14:textId="77777777" w:rsidR="009D2B12" w:rsidRPr="0054684C" w:rsidRDefault="009D2B12" w:rsidP="009D2B12">
            <w:pPr>
              <w:rPr>
                <w:sz w:val="24"/>
                <w:szCs w:val="24"/>
              </w:rPr>
            </w:pPr>
          </w:p>
        </w:tc>
      </w:tr>
      <w:tr w:rsidR="009D2B12" w14:paraId="4D559B6F" w14:textId="77777777" w:rsidTr="006D5D44">
        <w:trPr>
          <w:trHeight w:val="20"/>
        </w:trPr>
        <w:tc>
          <w:tcPr>
            <w:tcW w:w="5670" w:type="dxa"/>
          </w:tcPr>
          <w:p w14:paraId="1053ECE4" w14:textId="635FDAB3" w:rsidR="009D2B12" w:rsidRPr="0054684C" w:rsidRDefault="00683E68" w:rsidP="000D22A1">
            <w:pPr>
              <w:pStyle w:val="Heading2"/>
            </w:pPr>
            <w:r w:rsidRPr="0054684C">
              <w:t>Review and Approval of Minutes</w:t>
            </w:r>
          </w:p>
        </w:tc>
        <w:tc>
          <w:tcPr>
            <w:tcW w:w="4680" w:type="dxa"/>
          </w:tcPr>
          <w:p w14:paraId="7EB3A889" w14:textId="094365C0" w:rsidR="009D2B12" w:rsidRPr="0054684C" w:rsidRDefault="007B3829" w:rsidP="009D2B12">
            <w:pPr>
              <w:rPr>
                <w:sz w:val="24"/>
                <w:szCs w:val="24"/>
              </w:rPr>
            </w:pPr>
            <w:r w:rsidRPr="0054684C">
              <w:rPr>
                <w:b/>
                <w:bCs/>
                <w:color w:val="5BBECE" w:themeColor="accent1"/>
                <w:sz w:val="24"/>
                <w:szCs w:val="24"/>
              </w:rPr>
              <w:t>All Board Members</w:t>
            </w:r>
          </w:p>
        </w:tc>
      </w:tr>
      <w:tr w:rsidR="009D2B12" w14:paraId="002A827E" w14:textId="77777777" w:rsidTr="006D5D44">
        <w:trPr>
          <w:trHeight w:val="20"/>
        </w:trPr>
        <w:tc>
          <w:tcPr>
            <w:tcW w:w="5670" w:type="dxa"/>
          </w:tcPr>
          <w:p w14:paraId="6838E157" w14:textId="611FCC09" w:rsidR="009D2B12" w:rsidRPr="0054684C" w:rsidRDefault="005772A3" w:rsidP="000D22A1">
            <w:pPr>
              <w:pStyle w:val="Heading2"/>
            </w:pPr>
            <w:r w:rsidRPr="0054684C">
              <w:t>Deputy Director’s Report</w:t>
            </w:r>
          </w:p>
        </w:tc>
        <w:tc>
          <w:tcPr>
            <w:tcW w:w="4680" w:type="dxa"/>
          </w:tcPr>
          <w:p w14:paraId="6929B5A6" w14:textId="66A7A957" w:rsidR="009D2B12" w:rsidRPr="00CE4BC7" w:rsidRDefault="00D80101" w:rsidP="009D2B12">
            <w:pPr>
              <w:rPr>
                <w:b/>
                <w:bCs/>
                <w:sz w:val="24"/>
                <w:szCs w:val="24"/>
              </w:rPr>
            </w:pPr>
            <w:r w:rsidRPr="00D80101">
              <w:rPr>
                <w:b/>
                <w:bCs/>
                <w:color w:val="5BBECE" w:themeColor="accent1"/>
                <w:sz w:val="24"/>
                <w:szCs w:val="24"/>
              </w:rPr>
              <w:t>N/A</w:t>
            </w:r>
          </w:p>
        </w:tc>
      </w:tr>
      <w:tr w:rsidR="000D22A1" w14:paraId="73E5F206" w14:textId="77777777" w:rsidTr="006D5D44">
        <w:trPr>
          <w:trHeight w:val="20"/>
        </w:trPr>
        <w:tc>
          <w:tcPr>
            <w:tcW w:w="5670" w:type="dxa"/>
          </w:tcPr>
          <w:p w14:paraId="32C3C216" w14:textId="64A8A82F" w:rsidR="000D22A1" w:rsidRPr="0054684C" w:rsidRDefault="005772A3" w:rsidP="000D22A1">
            <w:pPr>
              <w:pStyle w:val="Heading2"/>
            </w:pPr>
            <w:r w:rsidRPr="0054684C">
              <w:t>Presentation to the Board</w:t>
            </w:r>
          </w:p>
        </w:tc>
        <w:tc>
          <w:tcPr>
            <w:tcW w:w="4680" w:type="dxa"/>
          </w:tcPr>
          <w:p w14:paraId="1AF9956B" w14:textId="52185EA1" w:rsidR="000D22A1" w:rsidRPr="0054684C" w:rsidRDefault="00D44A81" w:rsidP="009D2B12">
            <w:pPr>
              <w:rPr>
                <w:sz w:val="24"/>
                <w:szCs w:val="24"/>
              </w:rPr>
            </w:pPr>
            <w:r>
              <w:rPr>
                <w:b/>
                <w:bCs/>
                <w:color w:val="5BBECE" w:themeColor="accent1"/>
                <w:sz w:val="24"/>
                <w:szCs w:val="24"/>
              </w:rPr>
              <w:t>Phoebee Sharp</w:t>
            </w:r>
            <w:r w:rsidR="00BA0EAE">
              <w:rPr>
                <w:b/>
                <w:bCs/>
                <w:color w:val="5BBECE" w:themeColor="accent1"/>
                <w:sz w:val="24"/>
                <w:szCs w:val="24"/>
              </w:rPr>
              <w:t>e, Chester Clinic MHP</w:t>
            </w:r>
          </w:p>
        </w:tc>
      </w:tr>
      <w:tr w:rsidR="00683E68" w14:paraId="5EE01F62" w14:textId="77777777" w:rsidTr="006D5D44">
        <w:trPr>
          <w:trHeight w:val="20"/>
        </w:trPr>
        <w:tc>
          <w:tcPr>
            <w:tcW w:w="5670" w:type="dxa"/>
          </w:tcPr>
          <w:p w14:paraId="33606CF2" w14:textId="4C1F2AF6" w:rsidR="00683E68" w:rsidRPr="0054684C" w:rsidRDefault="005772A3" w:rsidP="000D22A1">
            <w:pPr>
              <w:pStyle w:val="Heading2"/>
            </w:pPr>
            <w:r w:rsidRPr="0054684C">
              <w:t>Budget Presentation</w:t>
            </w:r>
          </w:p>
        </w:tc>
        <w:tc>
          <w:tcPr>
            <w:tcW w:w="4680" w:type="dxa"/>
          </w:tcPr>
          <w:p w14:paraId="15404D3F" w14:textId="33712763" w:rsidR="00683E68" w:rsidRPr="0054684C" w:rsidRDefault="00D80101" w:rsidP="009D2B12">
            <w:pPr>
              <w:rPr>
                <w:sz w:val="24"/>
                <w:szCs w:val="24"/>
              </w:rPr>
            </w:pPr>
            <w:r>
              <w:rPr>
                <w:b/>
                <w:bCs/>
                <w:color w:val="5BBECE" w:themeColor="accent1"/>
                <w:sz w:val="24"/>
                <w:szCs w:val="24"/>
              </w:rPr>
              <w:t>N/A</w:t>
            </w:r>
          </w:p>
        </w:tc>
      </w:tr>
      <w:tr w:rsidR="0034510E" w14:paraId="28741794" w14:textId="77777777" w:rsidTr="006D5D44">
        <w:trPr>
          <w:trHeight w:val="20"/>
        </w:trPr>
        <w:tc>
          <w:tcPr>
            <w:tcW w:w="5670" w:type="dxa"/>
          </w:tcPr>
          <w:p w14:paraId="291CEBAC" w14:textId="63AD7E12" w:rsidR="0034510E" w:rsidRPr="0054684C" w:rsidRDefault="0034510E" w:rsidP="000D22A1">
            <w:pPr>
              <w:pStyle w:val="Heading2"/>
            </w:pPr>
            <w:r w:rsidRPr="0054684C">
              <w:t>Executive Director’s Report</w:t>
            </w:r>
          </w:p>
        </w:tc>
        <w:tc>
          <w:tcPr>
            <w:tcW w:w="4680" w:type="dxa"/>
          </w:tcPr>
          <w:p w14:paraId="5589F475" w14:textId="175EBE3E" w:rsidR="0034510E" w:rsidRPr="0054684C" w:rsidRDefault="0034510E" w:rsidP="009D2B12">
            <w:pPr>
              <w:rPr>
                <w:b/>
                <w:bCs/>
                <w:color w:val="5BBECE" w:themeColor="accent1"/>
                <w:sz w:val="24"/>
                <w:szCs w:val="24"/>
              </w:rPr>
            </w:pPr>
            <w:r w:rsidRPr="0054684C">
              <w:rPr>
                <w:b/>
                <w:bCs/>
                <w:color w:val="5BBECE" w:themeColor="accent1"/>
                <w:sz w:val="24"/>
                <w:szCs w:val="24"/>
              </w:rPr>
              <w:t>Tamara Edrington, Executive Director</w:t>
            </w:r>
          </w:p>
        </w:tc>
      </w:tr>
      <w:tr w:rsidR="00683E68" w14:paraId="7D667E93" w14:textId="77777777" w:rsidTr="006D5D44">
        <w:trPr>
          <w:trHeight w:val="20"/>
        </w:trPr>
        <w:tc>
          <w:tcPr>
            <w:tcW w:w="5670" w:type="dxa"/>
          </w:tcPr>
          <w:p w14:paraId="3031EBE4" w14:textId="461778E7" w:rsidR="00683E68" w:rsidRPr="0054684C" w:rsidRDefault="005772A3" w:rsidP="000D22A1">
            <w:pPr>
              <w:pStyle w:val="Heading2"/>
            </w:pPr>
            <w:r w:rsidRPr="0054684C">
              <w:t>Public Announcements</w:t>
            </w:r>
          </w:p>
        </w:tc>
        <w:tc>
          <w:tcPr>
            <w:tcW w:w="4680" w:type="dxa"/>
          </w:tcPr>
          <w:p w14:paraId="06336997" w14:textId="44606888" w:rsidR="00683E68" w:rsidRPr="0054684C" w:rsidRDefault="00E60BFF" w:rsidP="009D2B12">
            <w:pPr>
              <w:rPr>
                <w:sz w:val="24"/>
                <w:szCs w:val="24"/>
              </w:rPr>
            </w:pPr>
            <w:r w:rsidRPr="0054684C">
              <w:rPr>
                <w:b/>
                <w:bCs/>
                <w:color w:val="5BBECE" w:themeColor="accent1"/>
                <w:sz w:val="24"/>
                <w:szCs w:val="24"/>
              </w:rPr>
              <w:t>All Board Members</w:t>
            </w:r>
          </w:p>
        </w:tc>
      </w:tr>
      <w:tr w:rsidR="00683E68" w14:paraId="0F110026" w14:textId="77777777" w:rsidTr="006D5D44">
        <w:trPr>
          <w:trHeight w:val="20"/>
        </w:trPr>
        <w:tc>
          <w:tcPr>
            <w:tcW w:w="5670" w:type="dxa"/>
          </w:tcPr>
          <w:p w14:paraId="746FA739" w14:textId="77777777" w:rsidR="00683E68" w:rsidRPr="0054684C" w:rsidRDefault="005772A3" w:rsidP="00046BAD">
            <w:pPr>
              <w:pStyle w:val="Heading2"/>
              <w:spacing w:after="0"/>
            </w:pPr>
            <w:r w:rsidRPr="0054684C">
              <w:t>Old Business</w:t>
            </w:r>
          </w:p>
          <w:p w14:paraId="3BE4F074" w14:textId="52218464" w:rsidR="005772A3" w:rsidRPr="0054684C" w:rsidRDefault="005772A3" w:rsidP="00046BAD">
            <w:pPr>
              <w:pStyle w:val="ListParagraph"/>
              <w:numPr>
                <w:ilvl w:val="0"/>
                <w:numId w:val="30"/>
              </w:numPr>
              <w:spacing w:after="0"/>
            </w:pPr>
            <w:r w:rsidRPr="0054684C">
              <w:t>Status of Applications</w:t>
            </w:r>
          </w:p>
        </w:tc>
        <w:tc>
          <w:tcPr>
            <w:tcW w:w="4680" w:type="dxa"/>
          </w:tcPr>
          <w:p w14:paraId="58E973EC" w14:textId="235FF0B8" w:rsidR="00683E68" w:rsidRPr="0054684C" w:rsidRDefault="00E60BFF" w:rsidP="009D2B12">
            <w:pPr>
              <w:rPr>
                <w:sz w:val="24"/>
                <w:szCs w:val="24"/>
              </w:rPr>
            </w:pPr>
            <w:r w:rsidRPr="0054684C">
              <w:rPr>
                <w:b/>
                <w:bCs/>
                <w:color w:val="5BBECE" w:themeColor="accent1"/>
                <w:sz w:val="24"/>
                <w:szCs w:val="24"/>
              </w:rPr>
              <w:t>Elizabeth Schrum, Board Secretary</w:t>
            </w:r>
          </w:p>
        </w:tc>
      </w:tr>
      <w:tr w:rsidR="00683E68" w14:paraId="16591422" w14:textId="77777777" w:rsidTr="006D5D44">
        <w:trPr>
          <w:trHeight w:val="20"/>
        </w:trPr>
        <w:tc>
          <w:tcPr>
            <w:tcW w:w="5670" w:type="dxa"/>
          </w:tcPr>
          <w:p w14:paraId="2482B097" w14:textId="77777777" w:rsidR="00683E68" w:rsidRPr="0054684C" w:rsidRDefault="00046BAD" w:rsidP="00046BAD">
            <w:pPr>
              <w:pStyle w:val="Heading2"/>
              <w:spacing w:after="0"/>
            </w:pPr>
            <w:r w:rsidRPr="0054684C">
              <w:t>New Business</w:t>
            </w:r>
          </w:p>
          <w:p w14:paraId="64D0A0BA" w14:textId="68FC703F" w:rsidR="00046BAD" w:rsidRPr="0054684C" w:rsidRDefault="00046BAD" w:rsidP="00046BAD">
            <w:pPr>
              <w:pStyle w:val="ListParagraph"/>
              <w:numPr>
                <w:ilvl w:val="0"/>
                <w:numId w:val="30"/>
              </w:numPr>
              <w:spacing w:after="0"/>
            </w:pPr>
            <w:r w:rsidRPr="0054684C">
              <w:t>Write Off Report</w:t>
            </w:r>
          </w:p>
        </w:tc>
        <w:tc>
          <w:tcPr>
            <w:tcW w:w="4680" w:type="dxa"/>
          </w:tcPr>
          <w:p w14:paraId="32B2F476" w14:textId="39F91ECA" w:rsidR="00683E68" w:rsidRPr="0054684C" w:rsidRDefault="00E60BFF" w:rsidP="009D2B12">
            <w:pPr>
              <w:rPr>
                <w:sz w:val="24"/>
                <w:szCs w:val="24"/>
              </w:rPr>
            </w:pPr>
            <w:r w:rsidRPr="0054684C">
              <w:rPr>
                <w:b/>
                <w:bCs/>
                <w:color w:val="5BBECE" w:themeColor="accent1"/>
                <w:sz w:val="24"/>
                <w:szCs w:val="24"/>
              </w:rPr>
              <w:t>John Gregory III, Board Chair</w:t>
            </w:r>
          </w:p>
        </w:tc>
      </w:tr>
      <w:tr w:rsidR="00683E68" w14:paraId="0E05F527" w14:textId="77777777" w:rsidTr="007B7E7B">
        <w:trPr>
          <w:trHeight w:val="377"/>
        </w:trPr>
        <w:tc>
          <w:tcPr>
            <w:tcW w:w="5670" w:type="dxa"/>
          </w:tcPr>
          <w:p w14:paraId="0C40C0B5" w14:textId="6AC548E5" w:rsidR="00683E68" w:rsidRPr="0054684C" w:rsidRDefault="00046BAD" w:rsidP="000D22A1">
            <w:pPr>
              <w:pStyle w:val="Heading2"/>
            </w:pPr>
            <w:r w:rsidRPr="0054684C">
              <w:t>Adjournment</w:t>
            </w:r>
          </w:p>
        </w:tc>
        <w:tc>
          <w:tcPr>
            <w:tcW w:w="4680" w:type="dxa"/>
          </w:tcPr>
          <w:p w14:paraId="2B2D904F" w14:textId="541AFB9C" w:rsidR="00683E68" w:rsidRPr="0054684C" w:rsidRDefault="00046BAD" w:rsidP="009D2B12">
            <w:pPr>
              <w:rPr>
                <w:sz w:val="24"/>
                <w:szCs w:val="24"/>
              </w:rPr>
            </w:pPr>
            <w:r w:rsidRPr="0054684C">
              <w:rPr>
                <w:b/>
                <w:bCs/>
                <w:color w:val="5BBECE" w:themeColor="accent1"/>
                <w:sz w:val="24"/>
                <w:szCs w:val="24"/>
              </w:rPr>
              <w:t>John Gregory III, Board Chair</w:t>
            </w:r>
          </w:p>
        </w:tc>
      </w:tr>
      <w:tr w:rsidR="006F78D7" w14:paraId="06AF3670" w14:textId="77777777" w:rsidTr="008C11E5">
        <w:trPr>
          <w:trHeight w:val="20"/>
        </w:trPr>
        <w:tc>
          <w:tcPr>
            <w:tcW w:w="10350" w:type="dxa"/>
            <w:gridSpan w:val="2"/>
          </w:tcPr>
          <w:p w14:paraId="0DF4E2D8" w14:textId="7220B619" w:rsidR="007D2AEB" w:rsidRPr="00893781" w:rsidRDefault="006F78D7" w:rsidP="00025102">
            <w:pPr>
              <w:spacing w:after="0"/>
              <w:jc w:val="center"/>
              <w:rPr>
                <w:b/>
                <w:bCs/>
                <w:color w:val="4A79A7" w:themeColor="background1" w:themeShade="80"/>
              </w:rPr>
            </w:pPr>
            <w:r w:rsidRPr="004E7335">
              <w:rPr>
                <w:b/>
                <w:bCs/>
                <w:color w:val="4A79A7" w:themeColor="background1" w:themeShade="80"/>
              </w:rPr>
              <w:t>** Executive Session may be called if needed</w:t>
            </w:r>
            <w:r w:rsidR="00025102">
              <w:rPr>
                <w:b/>
                <w:bCs/>
                <w:color w:val="4A79A7" w:themeColor="background1" w:themeShade="80"/>
              </w:rPr>
              <w:t>**</w:t>
            </w:r>
          </w:p>
        </w:tc>
      </w:tr>
    </w:tbl>
    <w:p w14:paraId="6F252979" w14:textId="77777777" w:rsidR="00987912" w:rsidRPr="006E4FBD" w:rsidRDefault="00987912" w:rsidP="004E7335"/>
    <w:sectPr w:rsidR="00987912" w:rsidRPr="006E4FBD" w:rsidSect="00CF2F6B">
      <w:footerReference w:type="default" r:id="rId12"/>
      <w:headerReference w:type="first" r:id="rId13"/>
      <w:pgSz w:w="12240" w:h="15840"/>
      <w:pgMar w:top="288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8CB2E2" w14:textId="77777777" w:rsidR="00560854" w:rsidRDefault="00560854">
      <w:pPr>
        <w:spacing w:after="0" w:line="240" w:lineRule="auto"/>
      </w:pPr>
      <w:r>
        <w:separator/>
      </w:r>
    </w:p>
  </w:endnote>
  <w:endnote w:type="continuationSeparator" w:id="0">
    <w:p w14:paraId="1D3D1DF2" w14:textId="77777777" w:rsidR="00560854" w:rsidRDefault="005608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color w:val="595652" w:themeColor="accent6" w:themeShade="80"/>
      </w:rPr>
      <w:id w:val="-194876312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7EEDA67" w14:textId="77777777" w:rsidR="005B6815" w:rsidRPr="000C21B6" w:rsidRDefault="00022BC2">
        <w:pPr>
          <w:pStyle w:val="Footer"/>
          <w:jc w:val="right"/>
          <w:rPr>
            <w:color w:val="595652" w:themeColor="accent6" w:themeShade="80"/>
          </w:rPr>
        </w:pPr>
        <w:r>
          <w:rPr>
            <w:color w:val="595652" w:themeColor="accent6" w:themeShade="80"/>
          </w:rPr>
          <w:t>Document Title</w:t>
        </w:r>
        <w:r w:rsidR="005B6815" w:rsidRPr="000C21B6">
          <w:rPr>
            <w:color w:val="595652" w:themeColor="accent6" w:themeShade="80"/>
          </w:rPr>
          <w:t xml:space="preserve"> | </w:t>
        </w:r>
        <w:r w:rsidR="005B6815" w:rsidRPr="000C21B6">
          <w:rPr>
            <w:color w:val="595652" w:themeColor="accent6" w:themeShade="80"/>
          </w:rPr>
          <w:fldChar w:fldCharType="begin"/>
        </w:r>
        <w:r w:rsidR="005B6815" w:rsidRPr="000C21B6">
          <w:rPr>
            <w:color w:val="595652" w:themeColor="accent6" w:themeShade="80"/>
          </w:rPr>
          <w:instrText xml:space="preserve"> PAGE   \* MERGEFORMAT </w:instrText>
        </w:r>
        <w:r w:rsidR="005B6815" w:rsidRPr="000C21B6">
          <w:rPr>
            <w:color w:val="595652" w:themeColor="accent6" w:themeShade="80"/>
          </w:rPr>
          <w:fldChar w:fldCharType="separate"/>
        </w:r>
        <w:r w:rsidR="005B6815" w:rsidRPr="000C21B6">
          <w:rPr>
            <w:noProof/>
            <w:color w:val="595652" w:themeColor="accent6" w:themeShade="80"/>
          </w:rPr>
          <w:t>2</w:t>
        </w:r>
        <w:r w:rsidR="005B6815" w:rsidRPr="000C21B6">
          <w:rPr>
            <w:noProof/>
            <w:color w:val="595652" w:themeColor="accent6" w:themeShade="80"/>
          </w:rPr>
          <w:fldChar w:fldCharType="end"/>
        </w:r>
      </w:p>
    </w:sdtContent>
  </w:sdt>
  <w:p w14:paraId="013D750B" w14:textId="77777777" w:rsidR="1E762AC4" w:rsidRDefault="1E762AC4" w:rsidP="1E762AC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1E9243" w14:textId="77777777" w:rsidR="00560854" w:rsidRDefault="00560854">
      <w:pPr>
        <w:spacing w:after="0" w:line="240" w:lineRule="auto"/>
      </w:pPr>
      <w:r>
        <w:separator/>
      </w:r>
    </w:p>
  </w:footnote>
  <w:footnote w:type="continuationSeparator" w:id="0">
    <w:p w14:paraId="7929D656" w14:textId="77777777" w:rsidR="00560854" w:rsidRDefault="005608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83B8C5" w14:textId="77777777" w:rsidR="00562F25" w:rsidRDefault="00562F25">
    <w:pPr>
      <w:pStyle w:val="Header"/>
    </w:pPr>
  </w:p>
  <w:p w14:paraId="02543E91" w14:textId="77777777" w:rsidR="00652127" w:rsidRDefault="00CF2F6B">
    <w:pPr>
      <w:pStyle w:val="Header"/>
    </w:pPr>
    <w:r>
      <w:rPr>
        <w:rFonts w:asciiTheme="majorHAnsi" w:hAnsiTheme="majorHAnsi"/>
        <w:b/>
        <w:bCs/>
        <w:noProof/>
        <w:color w:val="5BBECE" w:themeColor="accent1"/>
        <w:sz w:val="32"/>
        <w:szCs w:val="32"/>
      </w:rPr>
      <w:drawing>
        <wp:inline distT="0" distB="0" distL="0" distR="0" wp14:anchorId="14920609" wp14:editId="4922F821">
          <wp:extent cx="4093260" cy="1085850"/>
          <wp:effectExtent l="0" t="0" r="2540" b="0"/>
          <wp:docPr id="38886480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11409288" name="Picture 511409288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096393" cy="108668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F15E9"/>
    <w:multiLevelType w:val="multilevel"/>
    <w:tmpl w:val="62D633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0461B8"/>
    <w:multiLevelType w:val="multilevel"/>
    <w:tmpl w:val="347000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E054AC3"/>
    <w:multiLevelType w:val="multilevel"/>
    <w:tmpl w:val="9CAA90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6F42821"/>
    <w:multiLevelType w:val="hybridMultilevel"/>
    <w:tmpl w:val="80E2E3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875010"/>
    <w:multiLevelType w:val="hybridMultilevel"/>
    <w:tmpl w:val="8CCCCF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22030A"/>
    <w:multiLevelType w:val="hybridMultilevel"/>
    <w:tmpl w:val="555C043C"/>
    <w:lvl w:ilvl="0" w:tplc="E724CC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F766D4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E80C56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CCA466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B92CF4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EEAE84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5488A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EA2CC4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D7663B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0E3EA3"/>
    <w:multiLevelType w:val="hybridMultilevel"/>
    <w:tmpl w:val="EB829D02"/>
    <w:lvl w:ilvl="0" w:tplc="F604C16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37045D"/>
    <w:multiLevelType w:val="multilevel"/>
    <w:tmpl w:val="070A5E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2720632"/>
    <w:multiLevelType w:val="hybridMultilevel"/>
    <w:tmpl w:val="A4723D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F97424"/>
    <w:multiLevelType w:val="multilevel"/>
    <w:tmpl w:val="D27A16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9FE52E4"/>
    <w:multiLevelType w:val="multilevel"/>
    <w:tmpl w:val="82B494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D4C15F4"/>
    <w:multiLevelType w:val="hybridMultilevel"/>
    <w:tmpl w:val="2BDACCBA"/>
    <w:lvl w:ilvl="0" w:tplc="058AB8A0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  <w:color w:val="192E49" w:themeColor="text2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E45C0B8"/>
    <w:multiLevelType w:val="hybridMultilevel"/>
    <w:tmpl w:val="785E4304"/>
    <w:lvl w:ilvl="0" w:tplc="0FC44FA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394012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E38BF3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DE133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907E5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44E007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A88243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1B246A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8BAB2A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FD75ACA"/>
    <w:multiLevelType w:val="hybridMultilevel"/>
    <w:tmpl w:val="F20C368C"/>
    <w:lvl w:ilvl="0" w:tplc="20EA196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3AAFF8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41CF09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50A52A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1C57D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92E243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0DC38C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DA831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290115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0765D3B"/>
    <w:multiLevelType w:val="hybridMultilevel"/>
    <w:tmpl w:val="8F44CC44"/>
    <w:lvl w:ilvl="0" w:tplc="E910AA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E5A03C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6B008F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6ECEF8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2DC614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05842B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C0C779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416E1B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51C282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2A187C5"/>
    <w:multiLevelType w:val="hybridMultilevel"/>
    <w:tmpl w:val="2C809976"/>
    <w:lvl w:ilvl="0" w:tplc="C69622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BF0B89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BDEC38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F66F43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AF6369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9EC698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128BDE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07C282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6FA879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A8634C2"/>
    <w:multiLevelType w:val="hybridMultilevel"/>
    <w:tmpl w:val="D72A15B4"/>
    <w:lvl w:ilvl="0" w:tplc="139CCF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0D6151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BF6342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10604C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ADE8CF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3D6477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9D0865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4FE606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FF6976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DCA5ED3"/>
    <w:multiLevelType w:val="multilevel"/>
    <w:tmpl w:val="39F49E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F9364E2"/>
    <w:multiLevelType w:val="hybridMultilevel"/>
    <w:tmpl w:val="DC2037C4"/>
    <w:lvl w:ilvl="0" w:tplc="DF7630C2">
      <w:start w:val="11"/>
      <w:numFmt w:val="bullet"/>
      <w:lvlText w:val="-"/>
      <w:lvlJc w:val="left"/>
      <w:pPr>
        <w:ind w:left="720" w:hanging="360"/>
      </w:pPr>
      <w:rPr>
        <w:rFonts w:ascii="Aptos" w:eastAsiaTheme="minorEastAsia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2D8475C"/>
    <w:multiLevelType w:val="multilevel"/>
    <w:tmpl w:val="C01ED4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50827D5"/>
    <w:multiLevelType w:val="hybridMultilevel"/>
    <w:tmpl w:val="94B466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9150BD4"/>
    <w:multiLevelType w:val="hybridMultilevel"/>
    <w:tmpl w:val="51C0B7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9F775F1"/>
    <w:multiLevelType w:val="hybridMultilevel"/>
    <w:tmpl w:val="A05A07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B5B458E"/>
    <w:multiLevelType w:val="multilevel"/>
    <w:tmpl w:val="218AFB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11768FE"/>
    <w:multiLevelType w:val="hybridMultilevel"/>
    <w:tmpl w:val="65E4651C"/>
    <w:lvl w:ilvl="0" w:tplc="6C1ABD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DA2CD2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4CAE61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C422B8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006B2E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FCEA7A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1228A0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E5A77A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E28CAE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1B27A66"/>
    <w:multiLevelType w:val="multilevel"/>
    <w:tmpl w:val="F5EE5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329F75E"/>
    <w:multiLevelType w:val="hybridMultilevel"/>
    <w:tmpl w:val="F73C63F8"/>
    <w:lvl w:ilvl="0" w:tplc="A75E58A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B9CEDF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8F6233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38AEDE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2F02DF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5C8F44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20E462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E267D6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5CEDD8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3840F8F"/>
    <w:multiLevelType w:val="hybridMultilevel"/>
    <w:tmpl w:val="4C363858"/>
    <w:lvl w:ilvl="0" w:tplc="EDB005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8DEA99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9CCC49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D383A4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54AA94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C82E93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46A578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C568FE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4FE881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5A0EC23"/>
    <w:multiLevelType w:val="hybridMultilevel"/>
    <w:tmpl w:val="08BC7EAC"/>
    <w:lvl w:ilvl="0" w:tplc="0AC6C2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FAC515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A568B9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B4068F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C67E3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1E6EDA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F6826D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BFAF8D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AB420E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D7B2D3E"/>
    <w:multiLevelType w:val="multilevel"/>
    <w:tmpl w:val="D41CB5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42801481">
    <w:abstractNumId w:val="12"/>
  </w:num>
  <w:num w:numId="2" w16cid:durableId="765922794">
    <w:abstractNumId w:val="26"/>
  </w:num>
  <w:num w:numId="3" w16cid:durableId="1589191983">
    <w:abstractNumId w:val="24"/>
  </w:num>
  <w:num w:numId="4" w16cid:durableId="51320744">
    <w:abstractNumId w:val="13"/>
  </w:num>
  <w:num w:numId="5" w16cid:durableId="431438299">
    <w:abstractNumId w:val="16"/>
  </w:num>
  <w:num w:numId="6" w16cid:durableId="61607156">
    <w:abstractNumId w:val="15"/>
  </w:num>
  <w:num w:numId="7" w16cid:durableId="1388337456">
    <w:abstractNumId w:val="27"/>
  </w:num>
  <w:num w:numId="8" w16cid:durableId="24016173">
    <w:abstractNumId w:val="28"/>
  </w:num>
  <w:num w:numId="9" w16cid:durableId="856188378">
    <w:abstractNumId w:val="5"/>
  </w:num>
  <w:num w:numId="10" w16cid:durableId="1846551551">
    <w:abstractNumId w:val="14"/>
  </w:num>
  <w:num w:numId="11" w16cid:durableId="1815179136">
    <w:abstractNumId w:val="22"/>
  </w:num>
  <w:num w:numId="12" w16cid:durableId="306279054">
    <w:abstractNumId w:val="6"/>
  </w:num>
  <w:num w:numId="13" w16cid:durableId="55475263">
    <w:abstractNumId w:val="20"/>
  </w:num>
  <w:num w:numId="14" w16cid:durableId="152069259">
    <w:abstractNumId w:val="7"/>
  </w:num>
  <w:num w:numId="15" w16cid:durableId="409889555">
    <w:abstractNumId w:val="10"/>
  </w:num>
  <w:num w:numId="16" w16cid:durableId="2026398596">
    <w:abstractNumId w:val="0"/>
  </w:num>
  <w:num w:numId="17" w16cid:durableId="265308638">
    <w:abstractNumId w:val="2"/>
  </w:num>
  <w:num w:numId="18" w16cid:durableId="163127543">
    <w:abstractNumId w:val="23"/>
  </w:num>
  <w:num w:numId="19" w16cid:durableId="456215113">
    <w:abstractNumId w:val="19"/>
  </w:num>
  <w:num w:numId="20" w16cid:durableId="1657563802">
    <w:abstractNumId w:val="9"/>
  </w:num>
  <w:num w:numId="21" w16cid:durableId="198665088">
    <w:abstractNumId w:val="17"/>
  </w:num>
  <w:num w:numId="22" w16cid:durableId="2014215313">
    <w:abstractNumId w:val="25"/>
  </w:num>
  <w:num w:numId="23" w16cid:durableId="1853032399">
    <w:abstractNumId w:val="1"/>
  </w:num>
  <w:num w:numId="24" w16cid:durableId="763108654">
    <w:abstractNumId w:val="4"/>
  </w:num>
  <w:num w:numId="25" w16cid:durableId="773676037">
    <w:abstractNumId w:val="18"/>
  </w:num>
  <w:num w:numId="26" w16cid:durableId="351147064">
    <w:abstractNumId w:val="29"/>
  </w:num>
  <w:num w:numId="27" w16cid:durableId="1871335182">
    <w:abstractNumId w:val="11"/>
  </w:num>
  <w:num w:numId="28" w16cid:durableId="117575668">
    <w:abstractNumId w:val="8"/>
  </w:num>
  <w:num w:numId="29" w16cid:durableId="883711266">
    <w:abstractNumId w:val="3"/>
  </w:num>
  <w:num w:numId="30" w16cid:durableId="538008337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4680"/>
    <w:rsid w:val="0000411D"/>
    <w:rsid w:val="00020BA6"/>
    <w:rsid w:val="00022BC2"/>
    <w:rsid w:val="00025102"/>
    <w:rsid w:val="00031A01"/>
    <w:rsid w:val="0004087B"/>
    <w:rsid w:val="00042A1C"/>
    <w:rsid w:val="00046BAD"/>
    <w:rsid w:val="0005400A"/>
    <w:rsid w:val="00054A7D"/>
    <w:rsid w:val="00057DF1"/>
    <w:rsid w:val="00075733"/>
    <w:rsid w:val="00082573"/>
    <w:rsid w:val="00086212"/>
    <w:rsid w:val="000A034C"/>
    <w:rsid w:val="000A051B"/>
    <w:rsid w:val="000C21B6"/>
    <w:rsid w:val="000C2BE9"/>
    <w:rsid w:val="000C3F26"/>
    <w:rsid w:val="000C56FB"/>
    <w:rsid w:val="000C7C33"/>
    <w:rsid w:val="000D22A1"/>
    <w:rsid w:val="000E33B3"/>
    <w:rsid w:val="000F571D"/>
    <w:rsid w:val="001048BE"/>
    <w:rsid w:val="00115F32"/>
    <w:rsid w:val="00152AAB"/>
    <w:rsid w:val="0016280E"/>
    <w:rsid w:val="00163028"/>
    <w:rsid w:val="0016573A"/>
    <w:rsid w:val="00167022"/>
    <w:rsid w:val="00191591"/>
    <w:rsid w:val="00196CCA"/>
    <w:rsid w:val="001A1AB8"/>
    <w:rsid w:val="001B2B27"/>
    <w:rsid w:val="001D2F21"/>
    <w:rsid w:val="001D6DA8"/>
    <w:rsid w:val="001E1DBF"/>
    <w:rsid w:val="001E42F1"/>
    <w:rsid w:val="001F08AA"/>
    <w:rsid w:val="00203D98"/>
    <w:rsid w:val="00205E4B"/>
    <w:rsid w:val="00234B94"/>
    <w:rsid w:val="00237051"/>
    <w:rsid w:val="002407A0"/>
    <w:rsid w:val="002418E7"/>
    <w:rsid w:val="002419BB"/>
    <w:rsid w:val="002522D7"/>
    <w:rsid w:val="0027018C"/>
    <w:rsid w:val="00271DDC"/>
    <w:rsid w:val="00282468"/>
    <w:rsid w:val="00282510"/>
    <w:rsid w:val="00291344"/>
    <w:rsid w:val="0029303C"/>
    <w:rsid w:val="002939D3"/>
    <w:rsid w:val="00295994"/>
    <w:rsid w:val="0029762A"/>
    <w:rsid w:val="002B177D"/>
    <w:rsid w:val="002B5478"/>
    <w:rsid w:val="002C0A10"/>
    <w:rsid w:val="002D0739"/>
    <w:rsid w:val="002D48FD"/>
    <w:rsid w:val="002E5B70"/>
    <w:rsid w:val="002E630A"/>
    <w:rsid w:val="002F087F"/>
    <w:rsid w:val="003017C4"/>
    <w:rsid w:val="00311024"/>
    <w:rsid w:val="00327E69"/>
    <w:rsid w:val="00341911"/>
    <w:rsid w:val="0034510E"/>
    <w:rsid w:val="0035219A"/>
    <w:rsid w:val="003642B4"/>
    <w:rsid w:val="00369CB7"/>
    <w:rsid w:val="00386E7D"/>
    <w:rsid w:val="003D35BD"/>
    <w:rsid w:val="003D5B2E"/>
    <w:rsid w:val="0040338E"/>
    <w:rsid w:val="00412C9E"/>
    <w:rsid w:val="00414AD2"/>
    <w:rsid w:val="0042108E"/>
    <w:rsid w:val="0042262C"/>
    <w:rsid w:val="00423EAF"/>
    <w:rsid w:val="00437615"/>
    <w:rsid w:val="00446D55"/>
    <w:rsid w:val="00453344"/>
    <w:rsid w:val="0045489B"/>
    <w:rsid w:val="004565B6"/>
    <w:rsid w:val="00457EC7"/>
    <w:rsid w:val="0048386D"/>
    <w:rsid w:val="00483D3B"/>
    <w:rsid w:val="004912C7"/>
    <w:rsid w:val="0049595E"/>
    <w:rsid w:val="00497AA8"/>
    <w:rsid w:val="004A67CE"/>
    <w:rsid w:val="004B45D7"/>
    <w:rsid w:val="004B522C"/>
    <w:rsid w:val="004C31B0"/>
    <w:rsid w:val="004D7367"/>
    <w:rsid w:val="004E1DA0"/>
    <w:rsid w:val="004E7335"/>
    <w:rsid w:val="00502A3D"/>
    <w:rsid w:val="0053615E"/>
    <w:rsid w:val="0053673A"/>
    <w:rsid w:val="00545670"/>
    <w:rsid w:val="005463AD"/>
    <w:rsid w:val="0054684C"/>
    <w:rsid w:val="005476B3"/>
    <w:rsid w:val="00552AB1"/>
    <w:rsid w:val="00560854"/>
    <w:rsid w:val="00562F25"/>
    <w:rsid w:val="005637B6"/>
    <w:rsid w:val="00563FAF"/>
    <w:rsid w:val="00567646"/>
    <w:rsid w:val="00567BD9"/>
    <w:rsid w:val="00573782"/>
    <w:rsid w:val="005772A3"/>
    <w:rsid w:val="00587001"/>
    <w:rsid w:val="005911ED"/>
    <w:rsid w:val="005B2FFC"/>
    <w:rsid w:val="005B3A4F"/>
    <w:rsid w:val="005B6815"/>
    <w:rsid w:val="005C0314"/>
    <w:rsid w:val="005C3B0F"/>
    <w:rsid w:val="005C5508"/>
    <w:rsid w:val="005C6225"/>
    <w:rsid w:val="005C6B84"/>
    <w:rsid w:val="005C6CE6"/>
    <w:rsid w:val="005D445B"/>
    <w:rsid w:val="005E13BB"/>
    <w:rsid w:val="005E46B7"/>
    <w:rsid w:val="0060426F"/>
    <w:rsid w:val="00610675"/>
    <w:rsid w:val="00627B89"/>
    <w:rsid w:val="006373AE"/>
    <w:rsid w:val="006457D6"/>
    <w:rsid w:val="00652127"/>
    <w:rsid w:val="00652359"/>
    <w:rsid w:val="00666AF3"/>
    <w:rsid w:val="00667493"/>
    <w:rsid w:val="0067266F"/>
    <w:rsid w:val="0067607C"/>
    <w:rsid w:val="00683E68"/>
    <w:rsid w:val="00691DAB"/>
    <w:rsid w:val="00696F67"/>
    <w:rsid w:val="00697BD5"/>
    <w:rsid w:val="006C7E9A"/>
    <w:rsid w:val="006D290A"/>
    <w:rsid w:val="006D5D44"/>
    <w:rsid w:val="006E2CB0"/>
    <w:rsid w:val="006E4FBD"/>
    <w:rsid w:val="006F78D7"/>
    <w:rsid w:val="0070387E"/>
    <w:rsid w:val="00712134"/>
    <w:rsid w:val="00715DC9"/>
    <w:rsid w:val="00716346"/>
    <w:rsid w:val="007308ED"/>
    <w:rsid w:val="00744A11"/>
    <w:rsid w:val="00760ABD"/>
    <w:rsid w:val="00766C48"/>
    <w:rsid w:val="00767F57"/>
    <w:rsid w:val="00772589"/>
    <w:rsid w:val="007969E4"/>
    <w:rsid w:val="007A0DED"/>
    <w:rsid w:val="007B3740"/>
    <w:rsid w:val="007B3829"/>
    <w:rsid w:val="007B4680"/>
    <w:rsid w:val="007B7E7B"/>
    <w:rsid w:val="007C54D5"/>
    <w:rsid w:val="007D2AEB"/>
    <w:rsid w:val="007D4608"/>
    <w:rsid w:val="007E497D"/>
    <w:rsid w:val="007E6F11"/>
    <w:rsid w:val="007F4795"/>
    <w:rsid w:val="007F537B"/>
    <w:rsid w:val="007F72A2"/>
    <w:rsid w:val="0080395E"/>
    <w:rsid w:val="00817CFF"/>
    <w:rsid w:val="00821000"/>
    <w:rsid w:val="008307E9"/>
    <w:rsid w:val="00837A2F"/>
    <w:rsid w:val="0085693D"/>
    <w:rsid w:val="008650B6"/>
    <w:rsid w:val="0086633A"/>
    <w:rsid w:val="00873298"/>
    <w:rsid w:val="00877C85"/>
    <w:rsid w:val="0087D2B0"/>
    <w:rsid w:val="0088018C"/>
    <w:rsid w:val="00881203"/>
    <w:rsid w:val="00882566"/>
    <w:rsid w:val="008904DF"/>
    <w:rsid w:val="00893781"/>
    <w:rsid w:val="008A2DA4"/>
    <w:rsid w:val="008B1292"/>
    <w:rsid w:val="008B5649"/>
    <w:rsid w:val="008B6C99"/>
    <w:rsid w:val="008C11E5"/>
    <w:rsid w:val="008C6433"/>
    <w:rsid w:val="008C764A"/>
    <w:rsid w:val="008D4EBD"/>
    <w:rsid w:val="008D55B8"/>
    <w:rsid w:val="008E3653"/>
    <w:rsid w:val="008F0E20"/>
    <w:rsid w:val="008F5400"/>
    <w:rsid w:val="00914804"/>
    <w:rsid w:val="00916AFF"/>
    <w:rsid w:val="00917B24"/>
    <w:rsid w:val="009206D8"/>
    <w:rsid w:val="00924EC5"/>
    <w:rsid w:val="009301EB"/>
    <w:rsid w:val="009516D3"/>
    <w:rsid w:val="009550A8"/>
    <w:rsid w:val="00957FCA"/>
    <w:rsid w:val="00966F77"/>
    <w:rsid w:val="00981A5D"/>
    <w:rsid w:val="00982791"/>
    <w:rsid w:val="009837F8"/>
    <w:rsid w:val="00987912"/>
    <w:rsid w:val="0099473F"/>
    <w:rsid w:val="00995B8A"/>
    <w:rsid w:val="009A185B"/>
    <w:rsid w:val="009B7E95"/>
    <w:rsid w:val="009C43A0"/>
    <w:rsid w:val="009C7115"/>
    <w:rsid w:val="009C76C4"/>
    <w:rsid w:val="009D0488"/>
    <w:rsid w:val="009D2B12"/>
    <w:rsid w:val="009E00FE"/>
    <w:rsid w:val="009F2A17"/>
    <w:rsid w:val="009F2AB9"/>
    <w:rsid w:val="009F2AE5"/>
    <w:rsid w:val="009F2B2F"/>
    <w:rsid w:val="009F4EF0"/>
    <w:rsid w:val="00A052FB"/>
    <w:rsid w:val="00A37E7A"/>
    <w:rsid w:val="00A40CF3"/>
    <w:rsid w:val="00A42E85"/>
    <w:rsid w:val="00A46701"/>
    <w:rsid w:val="00A469F9"/>
    <w:rsid w:val="00A53234"/>
    <w:rsid w:val="00A54E82"/>
    <w:rsid w:val="00A75115"/>
    <w:rsid w:val="00A87D84"/>
    <w:rsid w:val="00A92754"/>
    <w:rsid w:val="00A93196"/>
    <w:rsid w:val="00A97665"/>
    <w:rsid w:val="00AA0CC2"/>
    <w:rsid w:val="00AA6534"/>
    <w:rsid w:val="00AA76E9"/>
    <w:rsid w:val="00AA7DA2"/>
    <w:rsid w:val="00AB1AED"/>
    <w:rsid w:val="00AB3442"/>
    <w:rsid w:val="00AB64D3"/>
    <w:rsid w:val="00AD4C7F"/>
    <w:rsid w:val="00AE59CB"/>
    <w:rsid w:val="00AF51B7"/>
    <w:rsid w:val="00B00605"/>
    <w:rsid w:val="00B02F78"/>
    <w:rsid w:val="00B27244"/>
    <w:rsid w:val="00B34765"/>
    <w:rsid w:val="00B36378"/>
    <w:rsid w:val="00B545D8"/>
    <w:rsid w:val="00B54845"/>
    <w:rsid w:val="00B92E7F"/>
    <w:rsid w:val="00B9372B"/>
    <w:rsid w:val="00B96A85"/>
    <w:rsid w:val="00B9754D"/>
    <w:rsid w:val="00BA0EAE"/>
    <w:rsid w:val="00BA1490"/>
    <w:rsid w:val="00BA1FA3"/>
    <w:rsid w:val="00BB27BD"/>
    <w:rsid w:val="00BB4C26"/>
    <w:rsid w:val="00BB65DC"/>
    <w:rsid w:val="00BC30F3"/>
    <w:rsid w:val="00BD0027"/>
    <w:rsid w:val="00BD387F"/>
    <w:rsid w:val="00BD4346"/>
    <w:rsid w:val="00BD43F6"/>
    <w:rsid w:val="00BD4BB1"/>
    <w:rsid w:val="00BE288B"/>
    <w:rsid w:val="00BE55D3"/>
    <w:rsid w:val="00C104A9"/>
    <w:rsid w:val="00C154C5"/>
    <w:rsid w:val="00C16B32"/>
    <w:rsid w:val="00C250B5"/>
    <w:rsid w:val="00C2733E"/>
    <w:rsid w:val="00C36E2D"/>
    <w:rsid w:val="00C42CCE"/>
    <w:rsid w:val="00C46389"/>
    <w:rsid w:val="00C6186D"/>
    <w:rsid w:val="00C63EED"/>
    <w:rsid w:val="00C76A7B"/>
    <w:rsid w:val="00C77E10"/>
    <w:rsid w:val="00C8792E"/>
    <w:rsid w:val="00C930E4"/>
    <w:rsid w:val="00C9674C"/>
    <w:rsid w:val="00CA280A"/>
    <w:rsid w:val="00CA47C1"/>
    <w:rsid w:val="00CA689E"/>
    <w:rsid w:val="00CB10A9"/>
    <w:rsid w:val="00CB238E"/>
    <w:rsid w:val="00CB3464"/>
    <w:rsid w:val="00CC0159"/>
    <w:rsid w:val="00CD1F83"/>
    <w:rsid w:val="00CD3081"/>
    <w:rsid w:val="00CE118F"/>
    <w:rsid w:val="00CE4BC7"/>
    <w:rsid w:val="00CE51AB"/>
    <w:rsid w:val="00CF2F6B"/>
    <w:rsid w:val="00D032EA"/>
    <w:rsid w:val="00D0493C"/>
    <w:rsid w:val="00D04D98"/>
    <w:rsid w:val="00D05D39"/>
    <w:rsid w:val="00D0777B"/>
    <w:rsid w:val="00D326E4"/>
    <w:rsid w:val="00D43AE4"/>
    <w:rsid w:val="00D4417D"/>
    <w:rsid w:val="00D44A81"/>
    <w:rsid w:val="00D5379F"/>
    <w:rsid w:val="00D63793"/>
    <w:rsid w:val="00D74DCA"/>
    <w:rsid w:val="00D80101"/>
    <w:rsid w:val="00D817DA"/>
    <w:rsid w:val="00D828E5"/>
    <w:rsid w:val="00D83207"/>
    <w:rsid w:val="00D8349E"/>
    <w:rsid w:val="00D94DE1"/>
    <w:rsid w:val="00DB1A34"/>
    <w:rsid w:val="00DC3CE2"/>
    <w:rsid w:val="00DC5CD4"/>
    <w:rsid w:val="00DF71ED"/>
    <w:rsid w:val="00E2111B"/>
    <w:rsid w:val="00E342EE"/>
    <w:rsid w:val="00E34DEB"/>
    <w:rsid w:val="00E45E82"/>
    <w:rsid w:val="00E5211E"/>
    <w:rsid w:val="00E60BFF"/>
    <w:rsid w:val="00E65F58"/>
    <w:rsid w:val="00E7706E"/>
    <w:rsid w:val="00E7709D"/>
    <w:rsid w:val="00E81C40"/>
    <w:rsid w:val="00E84FEF"/>
    <w:rsid w:val="00E87931"/>
    <w:rsid w:val="00EA0604"/>
    <w:rsid w:val="00EA3592"/>
    <w:rsid w:val="00EA778A"/>
    <w:rsid w:val="00EB3A9E"/>
    <w:rsid w:val="00EC4E54"/>
    <w:rsid w:val="00ED52AD"/>
    <w:rsid w:val="00ED69AC"/>
    <w:rsid w:val="00ED6AD7"/>
    <w:rsid w:val="00EF6335"/>
    <w:rsid w:val="00F06C46"/>
    <w:rsid w:val="00F11B84"/>
    <w:rsid w:val="00F2452A"/>
    <w:rsid w:val="00F4005A"/>
    <w:rsid w:val="00F43D45"/>
    <w:rsid w:val="00F4444A"/>
    <w:rsid w:val="00F50797"/>
    <w:rsid w:val="00F54CFF"/>
    <w:rsid w:val="00F56E26"/>
    <w:rsid w:val="00F6015D"/>
    <w:rsid w:val="00F643EF"/>
    <w:rsid w:val="00F66261"/>
    <w:rsid w:val="00F76E3E"/>
    <w:rsid w:val="00F80B8A"/>
    <w:rsid w:val="00F90EE1"/>
    <w:rsid w:val="00F91C18"/>
    <w:rsid w:val="00FA030E"/>
    <w:rsid w:val="00FB0069"/>
    <w:rsid w:val="00FB3BD7"/>
    <w:rsid w:val="00FB3D54"/>
    <w:rsid w:val="00FB5C9F"/>
    <w:rsid w:val="00FC1A49"/>
    <w:rsid w:val="00FC2639"/>
    <w:rsid w:val="00FC6F3B"/>
    <w:rsid w:val="00FC7A3C"/>
    <w:rsid w:val="00FD2922"/>
    <w:rsid w:val="00FF26B8"/>
    <w:rsid w:val="00FF6C70"/>
    <w:rsid w:val="00FF6D96"/>
    <w:rsid w:val="016AD242"/>
    <w:rsid w:val="01AE7FB0"/>
    <w:rsid w:val="0252B127"/>
    <w:rsid w:val="02796BBB"/>
    <w:rsid w:val="02E45216"/>
    <w:rsid w:val="03222CB0"/>
    <w:rsid w:val="03543386"/>
    <w:rsid w:val="03940B2E"/>
    <w:rsid w:val="0429062C"/>
    <w:rsid w:val="0541A27B"/>
    <w:rsid w:val="05C7431A"/>
    <w:rsid w:val="05DD39E4"/>
    <w:rsid w:val="062A179B"/>
    <w:rsid w:val="06A444F3"/>
    <w:rsid w:val="08472FEF"/>
    <w:rsid w:val="089CA6A3"/>
    <w:rsid w:val="090D1F1B"/>
    <w:rsid w:val="0919053E"/>
    <w:rsid w:val="09EED5E3"/>
    <w:rsid w:val="0A5A61F1"/>
    <w:rsid w:val="0A8A0BC1"/>
    <w:rsid w:val="0B678502"/>
    <w:rsid w:val="0B7C6550"/>
    <w:rsid w:val="0B844A22"/>
    <w:rsid w:val="0BAFF01B"/>
    <w:rsid w:val="0C7B290B"/>
    <w:rsid w:val="0D66D72C"/>
    <w:rsid w:val="0E871464"/>
    <w:rsid w:val="0EF50305"/>
    <w:rsid w:val="0F155568"/>
    <w:rsid w:val="0F8465C9"/>
    <w:rsid w:val="11258FF0"/>
    <w:rsid w:val="113D4310"/>
    <w:rsid w:val="11ADD82E"/>
    <w:rsid w:val="120DD78C"/>
    <w:rsid w:val="12A48C0F"/>
    <w:rsid w:val="14372FB4"/>
    <w:rsid w:val="144D5828"/>
    <w:rsid w:val="1539A1FB"/>
    <w:rsid w:val="156BB976"/>
    <w:rsid w:val="170F2D0D"/>
    <w:rsid w:val="1739FAC6"/>
    <w:rsid w:val="17E53AD7"/>
    <w:rsid w:val="188942E5"/>
    <w:rsid w:val="18B2DD15"/>
    <w:rsid w:val="191177D3"/>
    <w:rsid w:val="19312C7B"/>
    <w:rsid w:val="193E4018"/>
    <w:rsid w:val="19ADBBB0"/>
    <w:rsid w:val="1A599488"/>
    <w:rsid w:val="1AE04D7E"/>
    <w:rsid w:val="1AF4387C"/>
    <w:rsid w:val="1BE6A5BB"/>
    <w:rsid w:val="1C25BEE6"/>
    <w:rsid w:val="1C452B49"/>
    <w:rsid w:val="1C53B150"/>
    <w:rsid w:val="1CCD9AEA"/>
    <w:rsid w:val="1E0AB23B"/>
    <w:rsid w:val="1E4222A9"/>
    <w:rsid w:val="1E762AC4"/>
    <w:rsid w:val="1FCD1D0E"/>
    <w:rsid w:val="2018CBB7"/>
    <w:rsid w:val="2039C592"/>
    <w:rsid w:val="20B617A2"/>
    <w:rsid w:val="219D7627"/>
    <w:rsid w:val="21B85693"/>
    <w:rsid w:val="22441100"/>
    <w:rsid w:val="22534A91"/>
    <w:rsid w:val="22AE724E"/>
    <w:rsid w:val="230F56A5"/>
    <w:rsid w:val="2389FAEE"/>
    <w:rsid w:val="23976CDB"/>
    <w:rsid w:val="243F1036"/>
    <w:rsid w:val="24664073"/>
    <w:rsid w:val="2495360B"/>
    <w:rsid w:val="25024B9E"/>
    <w:rsid w:val="25393F3E"/>
    <w:rsid w:val="26D7F386"/>
    <w:rsid w:val="2772886B"/>
    <w:rsid w:val="279E0C28"/>
    <w:rsid w:val="28642EC0"/>
    <w:rsid w:val="29C514B6"/>
    <w:rsid w:val="2A111AA9"/>
    <w:rsid w:val="2AA9F536"/>
    <w:rsid w:val="2ABB3EB5"/>
    <w:rsid w:val="2AE6EF77"/>
    <w:rsid w:val="2B030B88"/>
    <w:rsid w:val="2B24A4C2"/>
    <w:rsid w:val="2B35EB04"/>
    <w:rsid w:val="2B5AE116"/>
    <w:rsid w:val="2BED9351"/>
    <w:rsid w:val="2C91D547"/>
    <w:rsid w:val="2D40D342"/>
    <w:rsid w:val="2D7163C6"/>
    <w:rsid w:val="2EB15891"/>
    <w:rsid w:val="2EF359FB"/>
    <w:rsid w:val="2F2A02DA"/>
    <w:rsid w:val="30117BC2"/>
    <w:rsid w:val="30520513"/>
    <w:rsid w:val="30954BDC"/>
    <w:rsid w:val="3110DCE5"/>
    <w:rsid w:val="33D64126"/>
    <w:rsid w:val="3458EBE6"/>
    <w:rsid w:val="3462929C"/>
    <w:rsid w:val="3469FE10"/>
    <w:rsid w:val="3478306A"/>
    <w:rsid w:val="347847CA"/>
    <w:rsid w:val="34BDB9B2"/>
    <w:rsid w:val="34E5E3A8"/>
    <w:rsid w:val="35360E13"/>
    <w:rsid w:val="35A8B06B"/>
    <w:rsid w:val="35E6D201"/>
    <w:rsid w:val="35F945E7"/>
    <w:rsid w:val="361D345B"/>
    <w:rsid w:val="363C81CF"/>
    <w:rsid w:val="3727840F"/>
    <w:rsid w:val="373758CB"/>
    <w:rsid w:val="373BCA21"/>
    <w:rsid w:val="3760FAD7"/>
    <w:rsid w:val="39287AFD"/>
    <w:rsid w:val="392DABF9"/>
    <w:rsid w:val="39A33940"/>
    <w:rsid w:val="3A170D0B"/>
    <w:rsid w:val="3B04B4AD"/>
    <w:rsid w:val="3B20C8EE"/>
    <w:rsid w:val="3B2F216B"/>
    <w:rsid w:val="3B854E84"/>
    <w:rsid w:val="3B960D9E"/>
    <w:rsid w:val="3C104CEA"/>
    <w:rsid w:val="3C5E75D7"/>
    <w:rsid w:val="3CE86CB7"/>
    <w:rsid w:val="3DEACB65"/>
    <w:rsid w:val="3EE82103"/>
    <w:rsid w:val="3F496168"/>
    <w:rsid w:val="3FC4CBFA"/>
    <w:rsid w:val="40B6049B"/>
    <w:rsid w:val="417915BE"/>
    <w:rsid w:val="426F2432"/>
    <w:rsid w:val="42E18635"/>
    <w:rsid w:val="43412683"/>
    <w:rsid w:val="4459585F"/>
    <w:rsid w:val="45486CDA"/>
    <w:rsid w:val="45A3D421"/>
    <w:rsid w:val="463D9528"/>
    <w:rsid w:val="46458D9E"/>
    <w:rsid w:val="46C9CACA"/>
    <w:rsid w:val="4727C1B3"/>
    <w:rsid w:val="4754A0C5"/>
    <w:rsid w:val="47F27C81"/>
    <w:rsid w:val="48749190"/>
    <w:rsid w:val="4884C284"/>
    <w:rsid w:val="488ADDC1"/>
    <w:rsid w:val="48B8A6F6"/>
    <w:rsid w:val="48E9B3D5"/>
    <w:rsid w:val="4AC3B0F3"/>
    <w:rsid w:val="4AC68794"/>
    <w:rsid w:val="4AFBDF67"/>
    <w:rsid w:val="4D1FE6A7"/>
    <w:rsid w:val="4D5A53D1"/>
    <w:rsid w:val="4E2AABA0"/>
    <w:rsid w:val="4E2FC7E8"/>
    <w:rsid w:val="4E9D8C2F"/>
    <w:rsid w:val="4EA2927A"/>
    <w:rsid w:val="4ED16BD6"/>
    <w:rsid w:val="4EF2887A"/>
    <w:rsid w:val="4F0502D8"/>
    <w:rsid w:val="50554103"/>
    <w:rsid w:val="508EF2DF"/>
    <w:rsid w:val="50AB7997"/>
    <w:rsid w:val="510366C6"/>
    <w:rsid w:val="510B05ED"/>
    <w:rsid w:val="51FFE982"/>
    <w:rsid w:val="52019E5A"/>
    <w:rsid w:val="527F6B29"/>
    <w:rsid w:val="5327A68F"/>
    <w:rsid w:val="5377AEEB"/>
    <w:rsid w:val="54544BAF"/>
    <w:rsid w:val="54576117"/>
    <w:rsid w:val="545B83CE"/>
    <w:rsid w:val="54D48330"/>
    <w:rsid w:val="54E5F521"/>
    <w:rsid w:val="5512403A"/>
    <w:rsid w:val="57058A1A"/>
    <w:rsid w:val="57CC2A25"/>
    <w:rsid w:val="57D49CC9"/>
    <w:rsid w:val="58412DCC"/>
    <w:rsid w:val="584EE956"/>
    <w:rsid w:val="5864E644"/>
    <w:rsid w:val="58FBAB5E"/>
    <w:rsid w:val="59BA1DD9"/>
    <w:rsid w:val="5AE02E57"/>
    <w:rsid w:val="5AF917C6"/>
    <w:rsid w:val="5B2B100B"/>
    <w:rsid w:val="5BCA37FB"/>
    <w:rsid w:val="5BD98386"/>
    <w:rsid w:val="5CB76FAD"/>
    <w:rsid w:val="5D65B358"/>
    <w:rsid w:val="5DFDB069"/>
    <w:rsid w:val="5E74886C"/>
    <w:rsid w:val="5F830BD8"/>
    <w:rsid w:val="60ECCAAC"/>
    <w:rsid w:val="615BF060"/>
    <w:rsid w:val="61D7E5BA"/>
    <w:rsid w:val="61DA79F4"/>
    <w:rsid w:val="620A335A"/>
    <w:rsid w:val="628408E8"/>
    <w:rsid w:val="62B4950C"/>
    <w:rsid w:val="62E39A45"/>
    <w:rsid w:val="6310E94C"/>
    <w:rsid w:val="63CCE21E"/>
    <w:rsid w:val="63E62A9F"/>
    <w:rsid w:val="64B734A0"/>
    <w:rsid w:val="64FAD4C0"/>
    <w:rsid w:val="65511DC5"/>
    <w:rsid w:val="66522B34"/>
    <w:rsid w:val="6666FA63"/>
    <w:rsid w:val="673F6D5A"/>
    <w:rsid w:val="676F234A"/>
    <w:rsid w:val="683F1D07"/>
    <w:rsid w:val="68AF0F0A"/>
    <w:rsid w:val="69D0B932"/>
    <w:rsid w:val="69E3ED21"/>
    <w:rsid w:val="6A0862CA"/>
    <w:rsid w:val="6A642BC5"/>
    <w:rsid w:val="6A977AC1"/>
    <w:rsid w:val="6B2B1260"/>
    <w:rsid w:val="6BA52736"/>
    <w:rsid w:val="6C609C7D"/>
    <w:rsid w:val="6C9BD361"/>
    <w:rsid w:val="6D89A775"/>
    <w:rsid w:val="6DB76AF9"/>
    <w:rsid w:val="6E249031"/>
    <w:rsid w:val="6E994811"/>
    <w:rsid w:val="6ECA662A"/>
    <w:rsid w:val="6FB2D7E5"/>
    <w:rsid w:val="701E6028"/>
    <w:rsid w:val="709EE734"/>
    <w:rsid w:val="70A07641"/>
    <w:rsid w:val="70E968D3"/>
    <w:rsid w:val="71483ECA"/>
    <w:rsid w:val="718B24DD"/>
    <w:rsid w:val="718FC2AC"/>
    <w:rsid w:val="71C6D349"/>
    <w:rsid w:val="7289699C"/>
    <w:rsid w:val="72D51422"/>
    <w:rsid w:val="72EE1042"/>
    <w:rsid w:val="73C9CD63"/>
    <w:rsid w:val="73F69761"/>
    <w:rsid w:val="7493C813"/>
    <w:rsid w:val="750FE625"/>
    <w:rsid w:val="75306077"/>
    <w:rsid w:val="76A5418E"/>
    <w:rsid w:val="76B13F3E"/>
    <w:rsid w:val="76B29A1A"/>
    <w:rsid w:val="76CC7CF1"/>
    <w:rsid w:val="76E7772F"/>
    <w:rsid w:val="772BC278"/>
    <w:rsid w:val="773D7F5A"/>
    <w:rsid w:val="77D671C1"/>
    <w:rsid w:val="7837358F"/>
    <w:rsid w:val="7A20F4C5"/>
    <w:rsid w:val="7A35509F"/>
    <w:rsid w:val="7A3666F3"/>
    <w:rsid w:val="7A6A74AF"/>
    <w:rsid w:val="7A8F997F"/>
    <w:rsid w:val="7AD5801E"/>
    <w:rsid w:val="7B1315F9"/>
    <w:rsid w:val="7B70085D"/>
    <w:rsid w:val="7BC86E23"/>
    <w:rsid w:val="7C828971"/>
    <w:rsid w:val="7CF290F9"/>
    <w:rsid w:val="7F3B8F9E"/>
    <w:rsid w:val="7FDAAEE5"/>
    <w:rsid w:val="7FEC5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81A670"/>
  <w15:chartTrackingRefBased/>
  <w15:docId w15:val="{C2EB4DEB-E31D-423A-B963-A22C0352CF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750FE625"/>
    <w:pPr>
      <w:spacing w:after="240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7A3C"/>
    <w:pPr>
      <w:spacing w:after="200"/>
      <w:outlineLvl w:val="0"/>
    </w:pPr>
    <w:rPr>
      <w:rFonts w:asciiTheme="majorHAnsi" w:hAnsiTheme="majorHAnsi"/>
      <w:b/>
      <w:bCs/>
      <w:color w:val="286F8E" w:themeColor="text1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31A01"/>
    <w:pPr>
      <w:spacing w:after="200"/>
      <w:outlineLvl w:val="1"/>
    </w:pPr>
    <w:rPr>
      <w:b/>
      <w:bCs/>
      <w:color w:val="339AAB" w:themeColor="accent1" w:themeShade="BF"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00605"/>
    <w:pPr>
      <w:spacing w:after="120"/>
      <w:outlineLvl w:val="2"/>
    </w:pPr>
  </w:style>
  <w:style w:type="paragraph" w:styleId="Heading4">
    <w:name w:val="heading 4"/>
    <w:basedOn w:val="Normal"/>
    <w:next w:val="Normal"/>
    <w:link w:val="Heading4Char"/>
    <w:uiPriority w:val="9"/>
    <w:semiHidden/>
    <w:unhideWhenUsed/>
    <w:rsid w:val="750FE62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750FE625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0E274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750FE625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0E2740"/>
      <w:sz w:val="21"/>
      <w:szCs w:val="2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750FE625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26772" w:themeColor="accent1" w:themeShade="80"/>
      <w:sz w:val="21"/>
      <w:szCs w:val="21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750FE625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color w:val="0E274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750FE625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b/>
      <w:bCs/>
      <w:i/>
      <w:iCs/>
      <w:color w:val="0E27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FC7A3C"/>
    <w:rPr>
      <w:rFonts w:asciiTheme="majorHAnsi" w:hAnsiTheme="majorHAnsi"/>
      <w:b/>
      <w:bCs/>
      <w:color w:val="286F8E" w:themeColor="text1"/>
      <w:sz w:val="32"/>
      <w:szCs w:val="32"/>
    </w:rPr>
  </w:style>
  <w:style w:type="character" w:customStyle="1" w:styleId="Heading2Char">
    <w:name w:val="Heading 2 Char"/>
    <w:link w:val="Heading2"/>
    <w:uiPriority w:val="9"/>
    <w:rsid w:val="00031A01"/>
    <w:rPr>
      <w:b/>
      <w:bCs/>
      <w:color w:val="339AAB" w:themeColor="accent1" w:themeShade="BF"/>
      <w:sz w:val="24"/>
      <w:szCs w:val="24"/>
    </w:rPr>
  </w:style>
  <w:style w:type="character" w:customStyle="1" w:styleId="Heading3Char">
    <w:name w:val="Heading 3 Char"/>
    <w:link w:val="Heading3"/>
    <w:uiPriority w:val="9"/>
    <w:rsid w:val="00B00605"/>
    <w:rPr>
      <w:sz w:val="22"/>
      <w:szCs w:val="2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D387F"/>
    <w:rPr>
      <w:rFonts w:asciiTheme="majorHAnsi" w:eastAsiaTheme="majorEastAsia" w:hAnsiTheme="majorHAnsi" w:cstheme="majorBidi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D387F"/>
    <w:rPr>
      <w:rFonts w:asciiTheme="majorHAnsi" w:eastAsiaTheme="majorEastAsia" w:hAnsiTheme="majorHAnsi" w:cstheme="majorBidi"/>
      <w:color w:val="192E49" w:themeColor="text2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D387F"/>
    <w:rPr>
      <w:rFonts w:asciiTheme="majorHAnsi" w:eastAsiaTheme="majorEastAsia" w:hAnsiTheme="majorHAnsi" w:cstheme="majorBidi"/>
      <w:i/>
      <w:iCs/>
      <w:color w:val="192E49" w:themeColor="text2"/>
      <w:sz w:val="21"/>
      <w:szCs w:val="2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D387F"/>
    <w:rPr>
      <w:rFonts w:asciiTheme="majorHAnsi" w:eastAsiaTheme="majorEastAsia" w:hAnsiTheme="majorHAnsi" w:cstheme="majorBidi"/>
      <w:i/>
      <w:iCs/>
      <w:color w:val="226772" w:themeColor="accent1" w:themeShade="80"/>
      <w:sz w:val="21"/>
      <w:szCs w:val="21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D387F"/>
    <w:rPr>
      <w:rFonts w:asciiTheme="majorHAnsi" w:eastAsiaTheme="majorEastAsia" w:hAnsiTheme="majorHAnsi" w:cstheme="majorBidi"/>
      <w:b/>
      <w:bCs/>
      <w:color w:val="192E49" w:themeColor="text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D387F"/>
    <w:rPr>
      <w:rFonts w:asciiTheme="majorHAnsi" w:eastAsiaTheme="majorEastAsia" w:hAnsiTheme="majorHAnsi" w:cstheme="majorBidi"/>
      <w:b/>
      <w:bCs/>
      <w:i/>
      <w:iCs/>
      <w:color w:val="192E49" w:themeColor="text2"/>
    </w:rPr>
  </w:style>
  <w:style w:type="paragraph" w:styleId="Title">
    <w:name w:val="Title"/>
    <w:basedOn w:val="Normal"/>
    <w:next w:val="Normal"/>
    <w:link w:val="TitleChar"/>
    <w:uiPriority w:val="10"/>
    <w:qFormat/>
    <w:rsid w:val="00917B24"/>
    <w:pPr>
      <w:spacing w:after="0"/>
    </w:pPr>
    <w:rPr>
      <w:rFonts w:ascii="Georgia" w:hAnsi="Georgia"/>
      <w:color w:val="1E526A" w:themeColor="text1" w:themeShade="BF"/>
      <w:sz w:val="64"/>
      <w:szCs w:val="64"/>
    </w:rPr>
  </w:style>
  <w:style w:type="character" w:customStyle="1" w:styleId="TitleChar">
    <w:name w:val="Title Char"/>
    <w:link w:val="Title"/>
    <w:uiPriority w:val="10"/>
    <w:rsid w:val="00917B24"/>
    <w:rPr>
      <w:rFonts w:ascii="Georgia" w:hAnsi="Georgia"/>
      <w:color w:val="1E526A" w:themeColor="text1" w:themeShade="BF"/>
      <w:sz w:val="64"/>
      <w:szCs w:val="64"/>
    </w:rPr>
  </w:style>
  <w:style w:type="paragraph" w:styleId="Subtitle">
    <w:name w:val="Subtitle"/>
    <w:basedOn w:val="Heading1"/>
    <w:next w:val="Normal"/>
    <w:link w:val="SubtitleChar"/>
    <w:uiPriority w:val="11"/>
    <w:qFormat/>
    <w:rsid w:val="008E3653"/>
  </w:style>
  <w:style w:type="character" w:customStyle="1" w:styleId="SubtitleChar">
    <w:name w:val="Subtitle Char"/>
    <w:link w:val="Subtitle"/>
    <w:uiPriority w:val="11"/>
    <w:rsid w:val="008E3653"/>
    <w:rPr>
      <w:rFonts w:asciiTheme="majorHAnsi" w:hAnsiTheme="majorHAnsi"/>
      <w:b/>
      <w:bCs/>
      <w:color w:val="286F8E" w:themeColor="text1"/>
      <w:sz w:val="32"/>
      <w:szCs w:val="32"/>
    </w:rPr>
  </w:style>
  <w:style w:type="paragraph" w:styleId="Quote">
    <w:name w:val="Quote"/>
    <w:basedOn w:val="Normal"/>
    <w:next w:val="Normal"/>
    <w:link w:val="QuoteChar"/>
    <w:uiPriority w:val="29"/>
    <w:qFormat/>
    <w:rsid w:val="750FE625"/>
    <w:pPr>
      <w:spacing w:before="160"/>
      <w:ind w:left="720" w:right="720"/>
    </w:pPr>
    <w:rPr>
      <w:i/>
      <w:iCs/>
      <w:color w:val="286F8E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BD387F"/>
    <w:rPr>
      <w:i/>
      <w:iCs/>
      <w:color w:val="3F9EC9" w:themeColor="text1" w:themeTint="BF"/>
    </w:rPr>
  </w:style>
  <w:style w:type="paragraph" w:styleId="ListParagraph">
    <w:name w:val="List Paragraph"/>
    <w:basedOn w:val="Normal"/>
    <w:uiPriority w:val="34"/>
    <w:qFormat/>
    <w:rsid w:val="750FE625"/>
    <w:pPr>
      <w:numPr>
        <w:numId w:val="27"/>
      </w:numPr>
      <w:spacing w:after="60"/>
    </w:pPr>
  </w:style>
  <w:style w:type="character" w:styleId="IntenseEmphasis">
    <w:name w:val="Intense Emphasis"/>
    <w:basedOn w:val="DefaultParagraphFont"/>
    <w:uiPriority w:val="21"/>
    <w:qFormat/>
    <w:rsid w:val="00B00605"/>
    <w:rPr>
      <w:b/>
      <w:bCs/>
      <w:i/>
      <w:iCs/>
      <w:color w:val="192E49" w:themeColor="text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733E"/>
    <w:pPr>
      <w:pBdr>
        <w:left w:val="single" w:sz="18" w:space="12" w:color="5BBECE" w:themeColor="accent1"/>
      </w:pBdr>
      <w:spacing w:beforeAutospacing="1"/>
      <w:ind w:left="1224" w:right="1224"/>
    </w:pPr>
    <w:rPr>
      <w:rFonts w:asciiTheme="majorHAnsi" w:eastAsiaTheme="majorEastAsia" w:hAnsiTheme="majorHAnsi" w:cstheme="majorBidi"/>
      <w:color w:val="286F8E" w:themeColor="text1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733E"/>
    <w:rPr>
      <w:rFonts w:asciiTheme="majorHAnsi" w:eastAsiaTheme="majorEastAsia" w:hAnsiTheme="majorHAnsi" w:cstheme="majorBidi"/>
      <w:color w:val="286F8E" w:themeColor="text1"/>
      <w:sz w:val="28"/>
      <w:szCs w:val="28"/>
    </w:rPr>
  </w:style>
  <w:style w:type="character" w:styleId="IntenseReference">
    <w:name w:val="Intense Reference"/>
    <w:basedOn w:val="DefaultParagraphFont"/>
    <w:uiPriority w:val="32"/>
    <w:rsid w:val="00BD387F"/>
    <w:rPr>
      <w:b/>
      <w:bCs/>
      <w:smallCaps/>
      <w:spacing w:val="5"/>
      <w:u w:val="single"/>
    </w:rPr>
  </w:style>
  <w:style w:type="character" w:styleId="Hyperlink">
    <w:name w:val="Hyperlink"/>
    <w:basedOn w:val="DefaultParagraphFont"/>
    <w:uiPriority w:val="99"/>
    <w:unhideWhenUsed/>
    <w:rsid w:val="00D032EA"/>
    <w:rPr>
      <w:color w:val="3C81C3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032EA"/>
    <w:rPr>
      <w:color w:val="605E5C"/>
      <w:shd w:val="clear" w:color="auto" w:fill="E1DFDD"/>
    </w:rPr>
  </w:style>
  <w:style w:type="paragraph" w:styleId="NoSpacing">
    <w:name w:val="No Spacing"/>
    <w:link w:val="NoSpacingChar"/>
    <w:uiPriority w:val="1"/>
    <w:rsid w:val="00BD387F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D032EA"/>
  </w:style>
  <w:style w:type="paragraph" w:styleId="Caption">
    <w:name w:val="caption"/>
    <w:basedOn w:val="Normal"/>
    <w:next w:val="Normal"/>
    <w:uiPriority w:val="35"/>
    <w:semiHidden/>
    <w:unhideWhenUsed/>
    <w:qFormat/>
    <w:rsid w:val="750FE625"/>
    <w:rPr>
      <w:b/>
      <w:bCs/>
      <w:smallCaps/>
      <w:color w:val="286F8E" w:themeColor="text1"/>
    </w:rPr>
  </w:style>
  <w:style w:type="character" w:styleId="Strong">
    <w:name w:val="Strong"/>
    <w:basedOn w:val="DefaultParagraphFont"/>
    <w:uiPriority w:val="22"/>
    <w:rsid w:val="00BD387F"/>
    <w:rPr>
      <w:b/>
      <w:bCs/>
    </w:rPr>
  </w:style>
  <w:style w:type="character" w:styleId="Emphasis">
    <w:name w:val="Emphasis"/>
    <w:uiPriority w:val="20"/>
    <w:qFormat/>
    <w:rsid w:val="00716346"/>
    <w:rPr>
      <w:b/>
      <w:bCs/>
      <w:color w:val="192E49" w:themeColor="text2"/>
    </w:rPr>
  </w:style>
  <w:style w:type="character" w:styleId="SubtleEmphasis">
    <w:name w:val="Subtle Emphasis"/>
    <w:basedOn w:val="DefaultParagraphFont"/>
    <w:uiPriority w:val="19"/>
    <w:rsid w:val="00BD387F"/>
    <w:rPr>
      <w:i/>
      <w:iCs/>
      <w:color w:val="3F9EC9" w:themeColor="text1" w:themeTint="BF"/>
    </w:rPr>
  </w:style>
  <w:style w:type="character" w:styleId="SubtleReference">
    <w:name w:val="Subtle Reference"/>
    <w:basedOn w:val="DefaultParagraphFont"/>
    <w:uiPriority w:val="31"/>
    <w:rsid w:val="00BD387F"/>
    <w:rPr>
      <w:smallCaps/>
      <w:color w:val="3F9EC9" w:themeColor="text1" w:themeTint="BF"/>
      <w:u w:val="single" w:color="7EBEDA" w:themeColor="text1" w:themeTint="80"/>
    </w:rPr>
  </w:style>
  <w:style w:type="character" w:styleId="BookTitle">
    <w:name w:val="Book Title"/>
    <w:basedOn w:val="DefaultParagraphFont"/>
    <w:uiPriority w:val="33"/>
    <w:rsid w:val="00BD387F"/>
    <w:rPr>
      <w:b/>
      <w:bCs/>
      <w:smallCaps/>
    </w:rPr>
  </w:style>
  <w:style w:type="paragraph" w:styleId="TOCHeading">
    <w:name w:val="TOC Heading"/>
    <w:basedOn w:val="Heading1"/>
    <w:next w:val="Normal"/>
    <w:uiPriority w:val="39"/>
    <w:unhideWhenUsed/>
    <w:qFormat/>
    <w:rsid w:val="750FE625"/>
  </w:style>
  <w:style w:type="table" w:styleId="TableGrid">
    <w:name w:val="Table Grid"/>
    <w:basedOn w:val="TableNormal"/>
    <w:uiPriority w:val="39"/>
    <w:rsid w:val="004D73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750FE625"/>
    <w:pPr>
      <w:tabs>
        <w:tab w:val="center" w:pos="4680"/>
        <w:tab w:val="right" w:pos="9360"/>
      </w:tabs>
      <w:spacing w:after="0"/>
    </w:pPr>
  </w:style>
  <w:style w:type="paragraph" w:styleId="Footer">
    <w:name w:val="footer"/>
    <w:basedOn w:val="Normal"/>
    <w:link w:val="FooterChar"/>
    <w:uiPriority w:val="99"/>
    <w:unhideWhenUsed/>
    <w:rsid w:val="750FE625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652127"/>
    <w:rPr>
      <w:sz w:val="22"/>
      <w:szCs w:val="22"/>
    </w:rPr>
  </w:style>
  <w:style w:type="paragraph" w:styleId="TOC2">
    <w:name w:val="toc 2"/>
    <w:basedOn w:val="Normal"/>
    <w:next w:val="Normal"/>
    <w:autoRedefine/>
    <w:uiPriority w:val="39"/>
    <w:unhideWhenUsed/>
    <w:rsid w:val="00652127"/>
    <w:pPr>
      <w:spacing w:after="100"/>
      <w:ind w:left="220"/>
    </w:pPr>
  </w:style>
  <w:style w:type="paragraph" w:styleId="TOC1">
    <w:name w:val="toc 1"/>
    <w:basedOn w:val="Normal"/>
    <w:next w:val="Normal"/>
    <w:autoRedefine/>
    <w:uiPriority w:val="39"/>
    <w:unhideWhenUsed/>
    <w:rsid w:val="00652127"/>
    <w:pPr>
      <w:spacing w:after="100"/>
    </w:pPr>
  </w:style>
  <w:style w:type="paragraph" w:styleId="TOC3">
    <w:name w:val="toc 3"/>
    <w:basedOn w:val="Normal"/>
    <w:next w:val="Normal"/>
    <w:autoRedefine/>
    <w:uiPriority w:val="39"/>
    <w:unhideWhenUsed/>
    <w:rsid w:val="00652127"/>
    <w:pPr>
      <w:spacing w:after="100"/>
      <w:ind w:left="440"/>
    </w:pPr>
  </w:style>
  <w:style w:type="character" w:customStyle="1" w:styleId="FooterChar">
    <w:name w:val="Footer Char"/>
    <w:basedOn w:val="DefaultParagraphFont"/>
    <w:link w:val="Footer"/>
    <w:uiPriority w:val="99"/>
    <w:rsid w:val="005B6815"/>
    <w:rPr>
      <w:sz w:val="22"/>
      <w:szCs w:val="22"/>
    </w:rPr>
  </w:style>
  <w:style w:type="paragraph" w:styleId="NormalWeb">
    <w:name w:val="Normal (Web)"/>
    <w:basedOn w:val="Normal"/>
    <w:uiPriority w:val="99"/>
    <w:unhideWhenUsed/>
    <w:rsid w:val="00E879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9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0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8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9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70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8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0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76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618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963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CatawbaMentalHealth.org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ss58\OneDrive%20-%20S.C.%20Department%20of%20Mental%20Health\Home\Letterhead\NEWEST\BHDD-document.dotx" TargetMode="External"/></Relationships>
</file>

<file path=word/theme/theme1.xml><?xml version="1.0" encoding="utf-8"?>
<a:theme xmlns:a="http://schemas.openxmlformats.org/drawingml/2006/main" name="Office Theme">
  <a:themeElements>
    <a:clrScheme name="BHDD">
      <a:dk1>
        <a:srgbClr val="286F8E"/>
      </a:dk1>
      <a:lt1>
        <a:srgbClr val="EDF2F7"/>
      </a:lt1>
      <a:dk2>
        <a:srgbClr val="192E49"/>
      </a:dk2>
      <a:lt2>
        <a:srgbClr val="EDF2F7"/>
      </a:lt2>
      <a:accent1>
        <a:srgbClr val="5BBECE"/>
      </a:accent1>
      <a:accent2>
        <a:srgbClr val="1B9B70"/>
      </a:accent2>
      <a:accent3>
        <a:srgbClr val="C43B73"/>
      </a:accent3>
      <a:accent4>
        <a:srgbClr val="F7D194"/>
      </a:accent4>
      <a:accent5>
        <a:srgbClr val="6969A8"/>
      </a:accent5>
      <a:accent6>
        <a:srgbClr val="AFACA8"/>
      </a:accent6>
      <a:hlink>
        <a:srgbClr val="3C81C3"/>
      </a:hlink>
      <a:folHlink>
        <a:srgbClr val="A02B93"/>
      </a:folHlink>
    </a:clrScheme>
    <a:fontScheme name="BHDD">
      <a:majorFont>
        <a:latin typeface="Aptos Display"/>
        <a:ea typeface=""/>
        <a:cs typeface=""/>
      </a:majorFont>
      <a:minorFont>
        <a:latin typeface="Apto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FE93BF4224CA40973C7D9B0FD2B4DA" ma:contentTypeVersion="13" ma:contentTypeDescription="Create a new document." ma:contentTypeScope="" ma:versionID="3c719f0ab3437d48d66a1d273f9bb472">
  <xsd:schema xmlns:xsd="http://www.w3.org/2001/XMLSchema" xmlns:xs="http://www.w3.org/2001/XMLSchema" xmlns:p="http://schemas.microsoft.com/office/2006/metadata/properties" xmlns:ns2="9ac853c0-bc02-4cfa-872d-c34c14baa5be" targetNamespace="http://schemas.microsoft.com/office/2006/metadata/properties" ma:root="true" ma:fieldsID="58b28a7a1927826abd25d5ea464aca8e" ns2:_="">
    <xsd:import namespace="9ac853c0-bc02-4cfa-872d-c34c14baa5b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MediaServiceLocation" minOccurs="0"/>
                <xsd:element ref="ns2:lcf76f155ced4ddcb4097134ff3c332f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c853c0-bc02-4cfa-872d-c34c14baa5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6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db654c56-3c3b-45bf-85fb-def6508628e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ac853c0-bc02-4cfa-872d-c34c14baa5be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B926AAD-9179-47B4-98E4-9B3EA76829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c853c0-bc02-4cfa-872d-c34c14baa5b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BE36C5F-A922-4C0A-8012-5D645E52341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BA06770-707E-4B07-91E4-29C1578E7389}">
  <ds:schemaRefs>
    <ds:schemaRef ds:uri="http://schemas.microsoft.com/office/2006/metadata/properties"/>
    <ds:schemaRef ds:uri="http://schemas.microsoft.com/office/infopath/2007/PartnerControls"/>
    <ds:schemaRef ds:uri="9ac853c0-bc02-4cfa-872d-c34c14baa5be"/>
  </ds:schemaRefs>
</ds:datastoreItem>
</file>

<file path=customXml/itemProps4.xml><?xml version="1.0" encoding="utf-8"?>
<ds:datastoreItem xmlns:ds="http://schemas.openxmlformats.org/officeDocument/2006/customXml" ds:itemID="{CD55138C-1110-4093-8293-7A3A9B39A6F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BHDD-document</Template>
  <TotalTime>4</TotalTime>
  <Pages>1</Pages>
  <Words>156</Words>
  <Characters>892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Elizabeth Schrum</dc:creator>
  <cp:keywords/>
  <dc:description/>
  <cp:lastModifiedBy>Elizabeth Schrum</cp:lastModifiedBy>
  <cp:revision>7</cp:revision>
  <cp:lastPrinted>2026-04-14T20:31:00Z</cp:lastPrinted>
  <dcterms:created xsi:type="dcterms:W3CDTF">2026-09-29T13:36:00Z</dcterms:created>
  <dcterms:modified xsi:type="dcterms:W3CDTF">2026-10-01T18:51:00Z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0x01010089FE93BF4224CA40973C7D9B0FD2B4DA</vt:lpwstr>
  </property>
  <property fmtid="{D5CDD505-2E9C-101B-9397-08002B2CF9AE}" pid="3" name="MediaServiceImageTags">
    <vt:lpwstr/>
  </property>
</Properties>
</file>